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62ACC" w14:textId="45261717" w:rsidR="00127EA8" w:rsidRDefault="008773AF" w:rsidP="005460AF">
      <w:pPr>
        <w:tabs>
          <w:tab w:val="clear" w:pos="1134"/>
        </w:tabs>
        <w:spacing w:line="240" w:lineRule="auto"/>
        <w:rPr>
          <w:sz w:val="6"/>
          <w:szCs w:val="6"/>
        </w:rPr>
      </w:pPr>
      <w:r w:rsidRPr="00A25AB2">
        <w:rPr>
          <w:noProof/>
          <w:color w:val="494676" w:themeColor="accent1"/>
          <w:sz w:val="16"/>
          <w:szCs w:val="44"/>
        </w:rPr>
        <mc:AlternateContent>
          <mc:Choice Requires="wps">
            <w:drawing>
              <wp:anchor distT="0" distB="0" distL="114300" distR="114300" simplePos="0" relativeHeight="251675647" behindDoc="1" locked="0" layoutInCell="1" allowOverlap="1" wp14:anchorId="36ED85E2" wp14:editId="6150A9E4">
                <wp:simplePos x="0" y="0"/>
                <wp:positionH relativeFrom="page">
                  <wp:posOffset>4929188</wp:posOffset>
                </wp:positionH>
                <wp:positionV relativeFrom="page">
                  <wp:posOffset>0</wp:posOffset>
                </wp:positionV>
                <wp:extent cx="2629217" cy="10788650"/>
                <wp:effectExtent l="0" t="0" r="0" b="0"/>
                <wp:wrapSquare wrapText="bothSides"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217" cy="10788650"/>
                        </a:xfrm>
                        <a:prstGeom prst="rect">
                          <a:avLst/>
                        </a:prstGeom>
                        <a:gradFill>
                          <a:gsLst>
                            <a:gs pos="67000">
                              <a:schemeClr val="bg1">
                                <a:lumMod val="95000"/>
                              </a:schemeClr>
                            </a:gs>
                            <a:gs pos="89000">
                              <a:schemeClr val="bg1">
                                <a:lumMod val="85000"/>
                                <a:alpha val="0"/>
                              </a:schemeClr>
                            </a:gs>
                          </a:gsLst>
                          <a:lin ang="5400000" scaled="1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3A3FC06" id="Rechteck 27" o:spid="_x0000_s1026" style="position:absolute;margin-left:388.15pt;margin-top:0;width:207pt;height:849.5pt;z-index:-2516408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oKjwIAAGEFAAAOAAAAZHJzL2Uyb0RvYy54bWysVMluHCEQvUfKPyDucS+aXe6xRrYcRXLs&#10;kezI5xqaXiSaIsAsztenoHuWbIdEuUAVVdTyqMf1zaFTbCeta1EXPLtKOZNaYNnquuBfXu4/zDhz&#10;HnQJCrUs+Jt0/Gb5/t313ixkjg2qUlpGQbRb7E3BG+/NIkmcaGQH7gqN1GSs0HbgSbV1UlrYU/RO&#10;JXmaTpI92tJYFNI5Or3rjXwZ41eVFP6pqpz0TBWcavNxtXHdhDVZXsOitmCaVgxlwD9U0UGrKekp&#10;1B14YFvb/hKqa4VFh5W/EtglWFWtkLEH6iZLf+rmuQEjYy8EjjMnmNz/Cysed89mbQmGvXELR2Lo&#10;4lDZLuxUHztEsN5OYMmDZ4IO80k+z7MpZ4JsWTqdzSbjiGdyvm+s8x8ldiwIBbf0HBEl2D04TznJ&#10;9egygFfet0pF2ZFLLzCD1PFkmqZpvB2HQ94qy3ZAz7qps3istt1nLPuz+Tg49xlO7jFf7S6DzuZ/&#10;EXR2DAoLUKaBPtWf01B39bEL1WoGgRPjEWWk2pgToGRJ0A1l0hCemlea7Qs+H+djgheIFpUCT2Jn&#10;6ILTNWegauKb8Da2rjHAFmc54HkHrumLc6jackigdOhcRlIM8J/fPEgbLN/WllnsWeKMuG8p2gM4&#10;vwZLtKCqier+iZZKIVWIg8RZg/bb786DP00rWTnbE82o/K9bsJIz9UnTq86z0SjwMiqj8TQnxV5a&#10;NpcWve1ukZ48I/iMiGLw9+ooVha7V/oRViErmUALyt0DNSi3vqc//SlCrlbRjbhowD/oZyNC8IBT&#10;wPHl8ArWDMPrafAf8UhJGoEfZ7j3DTc1rrYeqzYO+BlXmr6gEI/7Oez/nPBRXOrR6/wzLr8DAAD/&#10;/wMAUEsDBBQABgAIAAAAIQA0BaD/3gAAAAoBAAAPAAAAZHJzL2Rvd25yZXYueG1sTI/NTsMwEITv&#10;SLyDtUjcqF1+kibEqUqlXnpBFMTZjbdJRLxOYzcNb8/2RG87mtHsN8Vycp0YcQitJw3zmQKBVHnb&#10;Uq3h63PzsAARoiFrOk+o4RcDLMvbm8Lk1p/pA8ddrAWXUMiNhibGPpcyVA06E2a+R2Lv4AdnIsuh&#10;lnYwZy53nXxUKpHOtMQfGtPjusHqZ3dyGp7H+nv9vnrbvARn063cHpM2OWp9fzetXkFEnOJ/GC74&#10;jA4lM+39iWwQnYY0TZ44qoEXXex5pljv+UqyTIEsC3k9ofwDAAD//wMAUEsBAi0AFAAGAAgAAAAh&#10;ALaDOJL+AAAA4QEAABMAAAAAAAAAAAAAAAAAAAAAAFtDb250ZW50X1R5cGVzXS54bWxQSwECLQAU&#10;AAYACAAAACEAOP0h/9YAAACUAQAACwAAAAAAAAAAAAAAAAAvAQAAX3JlbHMvLnJlbHNQSwECLQAU&#10;AAYACAAAACEAxhI6Co8CAABhBQAADgAAAAAAAAAAAAAAAAAuAgAAZHJzL2Uyb0RvYy54bWxQSwEC&#10;LQAUAAYACAAAACEANAWg/94AAAAKAQAADwAAAAAAAAAAAAAAAADpBAAAZHJzL2Rvd25yZXYueG1s&#10;UEsFBgAAAAAEAAQA8wAAAPQFAAAAAA==&#10;" fillcolor="#f2f2f2 [3052]" stroked="f">
                <v:fill opacity="0" color2="#d8d8d8 [2732]" colors="0 #f2f2f2;43909f #f2f2f2" focus="100%" type="gradient"/>
                <w10:wrap type="square" anchorx="page" anchory="page"/>
              </v:rect>
            </w:pict>
          </mc:Fallback>
        </mc:AlternateContent>
      </w:r>
    </w:p>
    <w:p w14:paraId="36B81E36" w14:textId="01A8C9FB" w:rsidR="00A25AB2" w:rsidRPr="00A25AB2" w:rsidRDefault="00C6682B" w:rsidP="00A25AB2">
      <w:pPr>
        <w:rPr>
          <w:sz w:val="6"/>
          <w:szCs w:val="6"/>
        </w:rPr>
      </w:pPr>
      <w:r w:rsidRPr="00A25AB2">
        <w:rPr>
          <w:noProof/>
          <w:color w:val="494676" w:themeColor="accent1"/>
          <w:sz w:val="6"/>
          <w:szCs w:val="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0FE2E9" wp14:editId="5599C1AB">
                <wp:simplePos x="0" y="0"/>
                <wp:positionH relativeFrom="margin">
                  <wp:posOffset>-347860</wp:posOffset>
                </wp:positionH>
                <wp:positionV relativeFrom="page">
                  <wp:posOffset>-1</wp:posOffset>
                </wp:positionV>
                <wp:extent cx="6719221" cy="224791"/>
                <wp:effectExtent l="0" t="0" r="5715" b="3810"/>
                <wp:wrapNone/>
                <wp:docPr id="10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719221" cy="224791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chemeClr val="accent1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FF7AA" id="Ecken des Rechtecks auf der gleichen Seite abrunden 9" o:spid="_x0000_s1026" style="position:absolute;margin-left:-27.4pt;margin-top:0;width:529.05pt;height:17.7pt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719221,224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RiaggIAAAoFAAAOAAAAZHJzL2Uyb0RvYy54bWysVE1v2zAMvQ/YfxB0Xx176VdQpwhadBhQ&#10;tMHSoWdWlmIPkqhJSpzu14+SnTT7OA3LQaBE5pF8fPTV9c5otpU+dGhrXp5MOJNWYNPZdc2/Pt19&#10;uOAsRLANaLSy5q8y8Ov5+3dXvZvJClvUjfSMQGyY9a7mbYxuVhRBtNJAOEEnLTkVegORrn5dNB56&#10;Qje6qCaTs6JH3ziPQoZAr7eDk88zvlJSxEelgoxM15xqi/n0+XxJZzG/gtnag2s7MZYB/1CFgc5S&#10;0gPULURgG9/9AWU64TGgiicCTYFKdULmHqibcvJbN6sWnMy9EDnBHWgK/w9WPGxXbumJht6FWSAz&#10;dbFT3jCPxFY5uZikX26OymW7zN3rgTu5i0zQ49l5eVlVJWeCfFU1Pb8sE7nFAJZAnQ/xk0TDklFz&#10;jxvbVCsw8gtNKePD9j7EzGLDLDlqDs03glRG01C2oNlprmUY2lFMdRyTh0p5RzSy9pkTdEDdNXed&#10;1vmSZCZvtGcETtmEkDbu6/4lUlvWU5MfT0lEAkioSkMk07im5sGuOQO9pg0Q0edWLKYcudCU/RZC&#10;O+TIqIPsTBdJ+7ozNR9JHgjTNtUms3qJkPT4NpxkvWDzuvTDgKie4MRdR0nuIcQleKKKHmkn4yMd&#10;SiMVjqPFWYv+x9/eUzzJiryc9bQP1NX3DXjJmf5sSXCX5XSaFihfpqfnFV38sefl2GM35gaJURoe&#10;VZfNFB/13lQezTOt7iJlJRdYQbkH/sbLTRz2lJZfyMUih9HSOIj3duVEAk88JXqfds/g3SisSJJ8&#10;wP3ujDoYmH2LTf+0uNhEVN2B4YHXkW5auCzf8eOQNvr4nqPePmHznwAAAP//AwBQSwMEFAAGAAgA&#10;AAAhAEeWbeHfAAAACAEAAA8AAABkcnMvZG93bnJldi54bWxMj0FLAzEUhO+C/yE8wYu0iU0rdt1s&#10;UaF4K7QKekw3r5ulycuyybarv970pMdhhplvytXoHTthH9tACu6nAhhSHUxLjYKP9/XkEVhMmox2&#10;gVDBN0ZYVddXpS5MONMWT7vUsFxCsdAKbEpdwXmsLXodp6FDyt4h9F6nLPuGm16fc7l3fCbEA/e6&#10;pbxgdYevFuvjbvAKlt36BZfOfsqvo3w7NLPhZ7O5U+r2Znx+ApZwTH9huOBndKgy0z4MZCJzCiaL&#10;eUZPCvKjiy2ElMD2CuRiDrwq+f8D1S8AAAD//wMAUEsBAi0AFAAGAAgAAAAhALaDOJL+AAAA4QEA&#10;ABMAAAAAAAAAAAAAAAAAAAAAAFtDb250ZW50X1R5cGVzXS54bWxQSwECLQAUAAYACAAAACEAOP0h&#10;/9YAAACUAQAACwAAAAAAAAAAAAAAAAAvAQAAX3JlbHMvLnJlbHNQSwECLQAUAAYACAAAACEADIUY&#10;moICAAAKBQAADgAAAAAAAAAAAAAAAAAuAgAAZHJzL2Uyb0RvYy54bWxQSwECLQAUAAYACAAAACEA&#10;R5Zt4d8AAAAIAQAADwAAAAAAAAAAAAAAAADcBAAAZHJzL2Rvd25yZXYueG1sUEsFBgAAAAAEAAQA&#10;8wAAAOgFAAAAAA==&#10;" path="m112396,l6606826,v62075,,112396,50321,112396,112396c6719222,149861,6719221,187326,6719221,224791r,l,224791r,l,112396c,50321,50321,,112396,xe" fillcolor="#494676 [3204]" stroked="f" strokeweight=".5pt">
                <v:stroke joinstyle="miter"/>
                <v:path arrowok="t" o:connecttype="custom" o:connectlocs="112396,0;6606826,0;6719222,112396;6719221,224791;6719221,224791;0,224791;0,224791;0,112396;112396,0" o:connectangles="0,0,0,0,0,0,0,0,0"/>
                <w10:wrap anchorx="margin" anchory="page"/>
              </v:shape>
            </w:pict>
          </mc:Fallback>
        </mc:AlternateContent>
      </w:r>
    </w:p>
    <w:p w14:paraId="506BC2B3" w14:textId="1B8035AA" w:rsidR="00FF213C" w:rsidRPr="003A3814" w:rsidRDefault="00D661C9" w:rsidP="003A3814">
      <w:pPr>
        <w:pStyle w:val="2DeckB-Name"/>
      </w:pPr>
      <w:r w:rsidRPr="00604D05">
        <w:rPr>
          <w:noProof/>
        </w:rPr>
        <w:drawing>
          <wp:anchor distT="0" distB="0" distL="114300" distR="114300" simplePos="0" relativeHeight="251724800" behindDoc="0" locked="0" layoutInCell="1" allowOverlap="1" wp14:anchorId="0280ABDA" wp14:editId="0A07304F">
            <wp:simplePos x="0" y="0"/>
            <wp:positionH relativeFrom="column">
              <wp:posOffset>4525010</wp:posOffset>
            </wp:positionH>
            <wp:positionV relativeFrom="paragraph">
              <wp:posOffset>176530</wp:posOffset>
            </wp:positionV>
            <wp:extent cx="1845945" cy="1934210"/>
            <wp:effectExtent l="0" t="0" r="1905" b="8890"/>
            <wp:wrapNone/>
            <wp:docPr id="6" name="Grafik 5">
              <a:extLst xmlns:a="http://schemas.openxmlformats.org/drawingml/2006/main">
                <a:ext uri="{FF2B5EF4-FFF2-40B4-BE49-F238E27FC236}">
                  <a16:creationId xmlns:a16="http://schemas.microsoft.com/office/drawing/2014/main" id="{BE69E3A0-99E5-3FBF-9969-7813DD4B81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>
                      <a:extLst>
                        <a:ext uri="{FF2B5EF4-FFF2-40B4-BE49-F238E27FC236}">
                          <a16:creationId xmlns:a16="http://schemas.microsoft.com/office/drawing/2014/main" id="{BE69E3A0-99E5-3FBF-9969-7813DD4B81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934210"/>
                    </a:xfrm>
                    <a:custGeom>
                      <a:avLst/>
                      <a:gdLst>
                        <a:gd name="connsiteX0" fmla="*/ 120364 w 2260775"/>
                        <a:gd name="connsiteY0" fmla="*/ 0 h 3017391"/>
                        <a:gd name="connsiteX1" fmla="*/ 2140411 w 2260775"/>
                        <a:gd name="connsiteY1" fmla="*/ 0 h 3017391"/>
                        <a:gd name="connsiteX2" fmla="*/ 2260775 w 2260775"/>
                        <a:gd name="connsiteY2" fmla="*/ 120364 h 3017391"/>
                        <a:gd name="connsiteX3" fmla="*/ 2260775 w 2260775"/>
                        <a:gd name="connsiteY3" fmla="*/ 2897027 h 3017391"/>
                        <a:gd name="connsiteX4" fmla="*/ 2140411 w 2260775"/>
                        <a:gd name="connsiteY4" fmla="*/ 3017391 h 3017391"/>
                        <a:gd name="connsiteX5" fmla="*/ 120364 w 2260775"/>
                        <a:gd name="connsiteY5" fmla="*/ 3017391 h 3017391"/>
                        <a:gd name="connsiteX6" fmla="*/ 0 w 2260775"/>
                        <a:gd name="connsiteY6" fmla="*/ 2897027 h 3017391"/>
                        <a:gd name="connsiteX7" fmla="*/ 0 w 2260775"/>
                        <a:gd name="connsiteY7" fmla="*/ 120364 h 3017391"/>
                        <a:gd name="connsiteX8" fmla="*/ 120364 w 2260775"/>
                        <a:gd name="connsiteY8" fmla="*/ 0 h 3017391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2260775" h="3017391">
                          <a:moveTo>
                            <a:pt x="120364" y="0"/>
                          </a:moveTo>
                          <a:lnTo>
                            <a:pt x="2140411" y="0"/>
                          </a:lnTo>
                          <a:cubicBezTo>
                            <a:pt x="2206886" y="0"/>
                            <a:pt x="2260775" y="53889"/>
                            <a:pt x="2260775" y="120364"/>
                          </a:cubicBezTo>
                          <a:lnTo>
                            <a:pt x="2260775" y="2897027"/>
                          </a:lnTo>
                          <a:cubicBezTo>
                            <a:pt x="2260775" y="2963502"/>
                            <a:pt x="2206886" y="3017391"/>
                            <a:pt x="2140411" y="3017391"/>
                          </a:cubicBezTo>
                          <a:lnTo>
                            <a:pt x="120364" y="3017391"/>
                          </a:lnTo>
                          <a:cubicBezTo>
                            <a:pt x="53889" y="3017391"/>
                            <a:pt x="0" y="2963502"/>
                            <a:pt x="0" y="2897027"/>
                          </a:cubicBezTo>
                          <a:lnTo>
                            <a:pt x="0" y="120364"/>
                          </a:lnTo>
                          <a:cubicBezTo>
                            <a:pt x="0" y="53889"/>
                            <a:pt x="53889" y="0"/>
                            <a:pt x="120364" y="0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>VORNAME NAME</w:t>
      </w:r>
    </w:p>
    <w:p w14:paraId="51193900" w14:textId="15775D71" w:rsidR="00FF213C" w:rsidRPr="001D01BB" w:rsidRDefault="00D661C9" w:rsidP="001D01BB">
      <w:pPr>
        <w:pStyle w:val="2DeckB-Beruf"/>
      </w:pPr>
      <w:r>
        <w:t>BERUF</w:t>
      </w:r>
    </w:p>
    <w:p w14:paraId="4FAC8506" w14:textId="3680DEEB" w:rsidR="00FF213C" w:rsidRDefault="003F2C7B" w:rsidP="00FF213C"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C57927" wp14:editId="30DD224D">
                <wp:simplePos x="0" y="0"/>
                <wp:positionH relativeFrom="page">
                  <wp:posOffset>2632203</wp:posOffset>
                </wp:positionH>
                <wp:positionV relativeFrom="paragraph">
                  <wp:posOffset>66525</wp:posOffset>
                </wp:positionV>
                <wp:extent cx="1976796" cy="845820"/>
                <wp:effectExtent l="0" t="0" r="4445" b="190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6796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7C52B" w14:textId="77777777" w:rsidR="008349F1" w:rsidRPr="003F2C7B" w:rsidRDefault="008349F1" w:rsidP="001D01BB">
                            <w:pPr>
                              <w:pStyle w:val="berschrift2"/>
                              <w:rPr>
                                <w:b/>
                              </w:rPr>
                            </w:pPr>
                            <w:r w:rsidRPr="003F2C7B">
                              <w:t xml:space="preserve">PERSÖNLICHE DATEN </w:t>
                            </w:r>
                          </w:p>
                          <w:p w14:paraId="5EA3DFD5" w14:textId="093EC357" w:rsidR="008349F1" w:rsidRPr="00311659" w:rsidRDefault="008349F1" w:rsidP="005460AF">
                            <w:pPr>
                              <w:pStyle w:val="0Seite-Adresse"/>
                            </w:pPr>
                            <w:r w:rsidRPr="00311659">
                              <w:t>*</w:t>
                            </w:r>
                            <w:r w:rsidR="00412903">
                              <w:t>14</w:t>
                            </w:r>
                            <w:r w:rsidR="00311659" w:rsidRPr="00311659">
                              <w:t>.0</w:t>
                            </w:r>
                            <w:r w:rsidR="00412903">
                              <w:t>2</w:t>
                            </w:r>
                            <w:r w:rsidR="00311659" w:rsidRPr="00311659">
                              <w:t>.2001</w:t>
                            </w:r>
                            <w:r w:rsidRPr="00311659">
                              <w:t xml:space="preserve"> in </w:t>
                            </w:r>
                            <w:r w:rsidR="002E5E25" w:rsidRPr="00311659">
                              <w:t>Muster</w:t>
                            </w:r>
                            <w:r w:rsidR="00412903">
                              <w:t>ort</w:t>
                            </w:r>
                            <w:r w:rsidRPr="00311659">
                              <w:t>, deutsch,</w:t>
                            </w:r>
                            <w:r w:rsidR="002E5E25" w:rsidRPr="00311659">
                              <w:t xml:space="preserve"> </w:t>
                            </w:r>
                            <w:r w:rsidR="00311659" w:rsidRPr="00311659">
                              <w:t>ledig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57927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07.25pt;margin-top:5.25pt;width:155.65pt;height:66.6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0fJXgIAAC0FAAAOAAAAZHJzL2Uyb0RvYy54bWysVN9P2zAQfp+0/8Hy+0hho0BFijoQ0yQE&#10;aDDx7Do2jeb4vPO1SffX7+wkLWJ7YdqLc/H9/u47n190jRMbg7EGX8rDg4kUxmuoav9cyu+P1x9O&#10;pYikfKUceFPKrYnyYv7+3XkbZuYIVuAqg4KD+DhrQylXRGFWFFGvTKPiAQTjWWkBG0X8i89Fharl&#10;6I0rjiaTadECVgFBmxj59qpXynmOb63RdGdtNCRcKbk2yifmc5nOYn6uZs+owqrWQxnqH6poVO05&#10;6S7UlSIl1lj/EaqpNUIESwcamgKsrbXJPXA3h5NX3TysVDC5FwYnhh1M8f+F1bebh3CPgrrP0PEA&#10;EyBtiLPIl6mfzmKTvlypYD1DuN3BZjoSOjmdnUxPzqZSaNadfjo+Pcq4FnvvgJG+GGhEEkqJPJaM&#10;ltrcROKMbDqapGQermvn8micF20ppx+PJ9lhp2EP55OtyUMewuwrzxJtnUk2zn8zVtRVbiBdZHqZ&#10;S4dio5gYSmvjKfee47J1srJcxFscB/t9VW9x7vsYM4OnnXNTe8Dc/auyqx9jyba3ZyBf9J1E6pbd&#10;MNElVFseNEK/AzHo65qncaMi3Stk0vNseZHpjg/rgFGHQZJiBfjrb/fJnrnIWilaXqJSxp9rhUYK&#10;99UzS9PGjQKOwnIU/Lq5BIb/kJ+IoLPIDkhuFC1C88T7vUhZWKW85lylpFG8pH6V+X3QZrHIRrxX&#10;QdGNfwg6hU7TSNx67J4UhoGAxNS9hXG91OwVD3vbTJSwWBOzMZM0AdqjOADNO5m5O7wfaelf/mer&#10;/Ss3/w0AAP//AwBQSwMEFAAGAAgAAAAhANLsUIXeAAAACgEAAA8AAABkcnMvZG93bnJldi54bWxM&#10;T01PwzAMvSPxHyIjcWPJRsem0nRCCHaA0zqEdvRatyk0SdVkXeHXY05wsuz3/D6yzWQ7MdIQWu80&#10;zGcKBLnSV61rNLztn2/WIEJEV2HnHWn4ogCb/PIiw7TyZ7ejsYiNYBEXUtRgYuxTKUNpyGKY+Z4c&#10;Y7UfLEZeh0ZWA55Z3HZyodSdtNg6djDY06Oh8rM4WY7x/qrs9rs2B/uCdSjMftw+fWh9fTU93IOI&#10;NMU/MvzG5x/IOdPRn1wVRKchmSdLpjKgeDJhtVhylyMfktsVyDyT/yvkPwAAAP//AwBQSwECLQAU&#10;AAYACAAAACEAtoM4kv4AAADhAQAAEwAAAAAAAAAAAAAAAAAAAAAAW0NvbnRlbnRfVHlwZXNdLnht&#10;bFBLAQItABQABgAIAAAAIQA4/SH/1gAAAJQBAAALAAAAAAAAAAAAAAAAAC8BAABfcmVscy8ucmVs&#10;c1BLAQItABQABgAIAAAAIQB/r0fJXgIAAC0FAAAOAAAAAAAAAAAAAAAAAC4CAABkcnMvZTJvRG9j&#10;LnhtbFBLAQItABQABgAIAAAAIQDS7FCF3gAAAAoBAAAPAAAAAAAAAAAAAAAAALgEAABkcnMvZG93&#10;bnJldi54bWxQSwUGAAAAAAQABADzAAAAwwUAAAAA&#10;" filled="f" stroked="f" strokeweight=".5pt">
                <v:textbox style="mso-fit-shape-to-text:t" inset="0,0,0,0">
                  <w:txbxContent>
                    <w:p w14:paraId="6787C52B" w14:textId="77777777" w:rsidR="008349F1" w:rsidRPr="003F2C7B" w:rsidRDefault="008349F1" w:rsidP="001D01BB">
                      <w:pPr>
                        <w:pStyle w:val="berschrift2"/>
                        <w:rPr>
                          <w:b/>
                        </w:rPr>
                      </w:pPr>
                      <w:r w:rsidRPr="003F2C7B">
                        <w:t xml:space="preserve">PERSÖNLICHE DATEN </w:t>
                      </w:r>
                    </w:p>
                    <w:p w14:paraId="5EA3DFD5" w14:textId="093EC357" w:rsidR="008349F1" w:rsidRPr="00311659" w:rsidRDefault="008349F1" w:rsidP="005460AF">
                      <w:pPr>
                        <w:pStyle w:val="0Seite-Adresse"/>
                      </w:pPr>
                      <w:r w:rsidRPr="00311659">
                        <w:t>*</w:t>
                      </w:r>
                      <w:r w:rsidR="00412903">
                        <w:t>14</w:t>
                      </w:r>
                      <w:r w:rsidR="00311659" w:rsidRPr="00311659">
                        <w:t>.0</w:t>
                      </w:r>
                      <w:r w:rsidR="00412903">
                        <w:t>2</w:t>
                      </w:r>
                      <w:r w:rsidR="00311659" w:rsidRPr="00311659">
                        <w:t>.2001</w:t>
                      </w:r>
                      <w:r w:rsidRPr="00311659">
                        <w:t xml:space="preserve"> in </w:t>
                      </w:r>
                      <w:r w:rsidR="002E5E25" w:rsidRPr="00311659">
                        <w:t>Muster</w:t>
                      </w:r>
                      <w:r w:rsidR="00412903">
                        <w:t>ort</w:t>
                      </w:r>
                      <w:r w:rsidRPr="00311659">
                        <w:t>, deutsch,</w:t>
                      </w:r>
                      <w:r w:rsidR="002E5E25" w:rsidRPr="00311659">
                        <w:t xml:space="preserve"> </w:t>
                      </w:r>
                      <w:r w:rsidR="00311659" w:rsidRPr="00311659">
                        <w:t>ledig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2903"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F3FA67" wp14:editId="5133241C">
                <wp:simplePos x="0" y="0"/>
                <wp:positionH relativeFrom="page">
                  <wp:posOffset>889000</wp:posOffset>
                </wp:positionH>
                <wp:positionV relativeFrom="paragraph">
                  <wp:posOffset>68580</wp:posOffset>
                </wp:positionV>
                <wp:extent cx="1447800" cy="1135380"/>
                <wp:effectExtent l="0" t="0" r="0" b="127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135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0198D" w14:textId="77777777" w:rsidR="008349F1" w:rsidRPr="003F2C7B" w:rsidRDefault="008349F1" w:rsidP="001D01BB">
                            <w:pPr>
                              <w:pStyle w:val="berschrift2"/>
                              <w:rPr>
                                <w:b/>
                              </w:rPr>
                            </w:pPr>
                            <w:r w:rsidRPr="003F2C7B">
                              <w:t>KONTAKT</w:t>
                            </w:r>
                          </w:p>
                          <w:p w14:paraId="4CB112FC" w14:textId="77777777" w:rsidR="008349F1" w:rsidRPr="005460AF" w:rsidRDefault="008349F1" w:rsidP="005460AF">
                            <w:pPr>
                              <w:pStyle w:val="0Seite-Adresse"/>
                            </w:pPr>
                            <w:r w:rsidRPr="005460AF">
                              <w:t>Musterstraße 78</w:t>
                            </w:r>
                          </w:p>
                          <w:p w14:paraId="40322271" w14:textId="3D732FAF" w:rsidR="008349F1" w:rsidRPr="005460AF" w:rsidRDefault="002E5E25" w:rsidP="005460AF">
                            <w:pPr>
                              <w:pStyle w:val="0Seite-Adresse"/>
                            </w:pPr>
                            <w:r w:rsidRPr="005460AF">
                              <w:t>23456</w:t>
                            </w:r>
                            <w:r w:rsidR="008349F1" w:rsidRPr="005460AF">
                              <w:t xml:space="preserve"> Musterstadt</w:t>
                            </w:r>
                          </w:p>
                          <w:p w14:paraId="5E601B2C" w14:textId="77777777" w:rsidR="008349F1" w:rsidRPr="005460AF" w:rsidRDefault="008349F1" w:rsidP="005460AF">
                            <w:pPr>
                              <w:pStyle w:val="0Seite-Adresse"/>
                            </w:pPr>
                            <w:r w:rsidRPr="005460AF">
                              <w:t>email@email.de</w:t>
                            </w:r>
                          </w:p>
                          <w:p w14:paraId="27FF43D3" w14:textId="77777777" w:rsidR="008349F1" w:rsidRPr="00311659" w:rsidRDefault="008349F1" w:rsidP="005460AF">
                            <w:pPr>
                              <w:pStyle w:val="0Seite-Adresse"/>
                              <w:rPr>
                                <w:sz w:val="24"/>
                                <w:szCs w:val="24"/>
                              </w:rPr>
                            </w:pPr>
                            <w:r w:rsidRPr="005460AF">
                              <w:t>0171 23456789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3FA67" id="Textfeld 7" o:spid="_x0000_s1027" type="#_x0000_t202" style="position:absolute;margin-left:70pt;margin-top:5.4pt;width:114pt;height:89.4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ZOdYAIAADUFAAAOAAAAZHJzL2Uyb0RvYy54bWysVN1P2zAQf5+0/8Hy+0jL11BFijoQ0yQE&#10;CJh4dh2bRnN83vnapPvrd3aSFrG9MO3Fufi+f/c7n190jRMbg7EGX8rpwUQK4zVUtX8p5fen609n&#10;UkRSvlIOvCnl1kR5Mf/44bwNM3MIK3CVQcFBfJy1oZQrojAriqhXplHxAILxrLSAjSL+xZeiQtVy&#10;9MYVh5PJadECVgFBmxj59qpXynmOb63RdGdtNCRcKbk2yifmc5nOYn6uZi+owqrWQxnqH6poVO05&#10;6S7UlSIl1lj/EaqpNUIESwcamgKsrbXJPXA308mbbh5XKpjcC4MTww6m+P/C6tvNY7hHQd0X6HiA&#10;CZA2xFnky9RPZ7FJX65UsJ4h3O5gMx0JnZyOjz+fTVilWTedHp0cnWVgi717wEhfDTQiCaVEnkuG&#10;S21uInFKNh1NUjYP17VzeTbOi7aUp0cnk+yw07CH88nW5CkPYfalZ4m2ziQb5x+MFXWVO0gXmV/m&#10;0qHYKGaG0tp4ys3nuGydrCwX8R7HwX5f1Xuc+z7GzOBp59zUHjB3/6bs6sdYsu3tGchXfSeRumXH&#10;jb+a7BKqLQ8cod+FGPR1zUO5UZHuFTL5eZC80HTHh3XA4MMgSbEC/PW3+2TPnGStFC0vUynjz7VC&#10;I4X75pmtafNGAUdhOQp+3VwCT2HKT0XQWWQHJDeKFqF55j1fpCysUl5zrlLSKF5Sv9L8TmizWGQj&#10;3q+g6MY/Bp1Cp6Ekij11zwrDwENiCt/CuGZq9oaOvW3mS1isiUmZuZpw7VEc8ObdzBQe3pG0/K//&#10;s9X+tZv/BgAA//8DAFBLAwQUAAYACAAAACEA0gA/5dwAAAAKAQAADwAAAGRycy9kb3ducmV2Lnht&#10;bExPy07DMBC8I/EP1iJxozYPRSHEqRCCHuBEihDHbbyJA7EdxW4a+HqWU7ntzM7OzpTrxQ1ipin2&#10;wWu4XCkQ5Jtget9peNs+XeQgYkJvcAieNHxThHV1elJiYcLBv9Jcp06wiY8FarApjYWUsbHkMK7C&#10;SJ53bZgcJoZTJ82EBzZ3g7xSKpMOe88fLI70YKn5qveOY7y/KLf5ae2He8Y21nY7bx4/tT4/W+7v&#10;QCRa0lEMf/H5BirOtAt7b6IYGN8o7pJ4UFyBBddZzsSOifw2A1mV8n+F6hcAAP//AwBQSwECLQAU&#10;AAYACAAAACEAtoM4kv4AAADhAQAAEwAAAAAAAAAAAAAAAAAAAAAAW0NvbnRlbnRfVHlwZXNdLnht&#10;bFBLAQItABQABgAIAAAAIQA4/SH/1gAAAJQBAAALAAAAAAAAAAAAAAAAAC8BAABfcmVscy8ucmVs&#10;c1BLAQItABQABgAIAAAAIQD8LZOdYAIAADUFAAAOAAAAAAAAAAAAAAAAAC4CAABkcnMvZTJvRG9j&#10;LnhtbFBLAQItABQABgAIAAAAIQDSAD/l3AAAAAoBAAAPAAAAAAAAAAAAAAAAALoEAABkcnMvZG93&#10;bnJldi54bWxQSwUGAAAAAAQABADzAAAAwwUAAAAA&#10;" filled="f" stroked="f" strokeweight=".5pt">
                <v:textbox style="mso-fit-shape-to-text:t" inset="0,0,0,0">
                  <w:txbxContent>
                    <w:p w14:paraId="6810198D" w14:textId="77777777" w:rsidR="008349F1" w:rsidRPr="003F2C7B" w:rsidRDefault="008349F1" w:rsidP="001D01BB">
                      <w:pPr>
                        <w:pStyle w:val="berschrift2"/>
                        <w:rPr>
                          <w:b/>
                        </w:rPr>
                      </w:pPr>
                      <w:r w:rsidRPr="003F2C7B">
                        <w:t>KONTAKT</w:t>
                      </w:r>
                    </w:p>
                    <w:p w14:paraId="4CB112FC" w14:textId="77777777" w:rsidR="008349F1" w:rsidRPr="005460AF" w:rsidRDefault="008349F1" w:rsidP="005460AF">
                      <w:pPr>
                        <w:pStyle w:val="0Seite-Adresse"/>
                      </w:pPr>
                      <w:r w:rsidRPr="005460AF">
                        <w:t>Musterstraße 78</w:t>
                      </w:r>
                    </w:p>
                    <w:p w14:paraId="40322271" w14:textId="3D732FAF" w:rsidR="008349F1" w:rsidRPr="005460AF" w:rsidRDefault="002E5E25" w:rsidP="005460AF">
                      <w:pPr>
                        <w:pStyle w:val="0Seite-Adresse"/>
                      </w:pPr>
                      <w:r w:rsidRPr="005460AF">
                        <w:t>23456</w:t>
                      </w:r>
                      <w:r w:rsidR="008349F1" w:rsidRPr="005460AF">
                        <w:t xml:space="preserve"> Musterstadt</w:t>
                      </w:r>
                    </w:p>
                    <w:p w14:paraId="5E601B2C" w14:textId="77777777" w:rsidR="008349F1" w:rsidRPr="005460AF" w:rsidRDefault="008349F1" w:rsidP="005460AF">
                      <w:pPr>
                        <w:pStyle w:val="0Seite-Adresse"/>
                      </w:pPr>
                      <w:r w:rsidRPr="005460AF">
                        <w:t>email@email.de</w:t>
                      </w:r>
                    </w:p>
                    <w:p w14:paraId="27FF43D3" w14:textId="77777777" w:rsidR="008349F1" w:rsidRPr="00311659" w:rsidRDefault="008349F1" w:rsidP="005460AF">
                      <w:pPr>
                        <w:pStyle w:val="0Seite-Adresse"/>
                        <w:rPr>
                          <w:sz w:val="24"/>
                          <w:szCs w:val="24"/>
                        </w:rPr>
                      </w:pPr>
                      <w:r w:rsidRPr="005460AF">
                        <w:t>0171 23456789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7810B9" w14:textId="77777777" w:rsidR="00DC3B57" w:rsidRDefault="00DC3B57" w:rsidP="00FF213C"/>
    <w:p w14:paraId="21263F02" w14:textId="77777777" w:rsidR="00DC3B57" w:rsidRDefault="00DC3B57" w:rsidP="00FF213C"/>
    <w:p w14:paraId="534BF33C" w14:textId="77777777" w:rsidR="00DC3B57" w:rsidRDefault="00DC3B57" w:rsidP="00FF213C"/>
    <w:p w14:paraId="23BF37E4" w14:textId="77777777" w:rsidR="00DC3B57" w:rsidRDefault="00DC3B57" w:rsidP="00FF213C"/>
    <w:p w14:paraId="79CFD94D" w14:textId="77777777" w:rsidR="008349F1" w:rsidRDefault="008349F1" w:rsidP="00FF213C"/>
    <w:p w14:paraId="35D05702" w14:textId="77777777" w:rsidR="008349F1" w:rsidRDefault="008349F1" w:rsidP="00FF213C"/>
    <w:p w14:paraId="14A6C145" w14:textId="77777777" w:rsidR="008349F1" w:rsidRDefault="008349F1" w:rsidP="00FF213C"/>
    <w:p w14:paraId="5C5129DD" w14:textId="7FB1B12E" w:rsidR="008349F1" w:rsidRDefault="008349F1" w:rsidP="00FF213C"/>
    <w:p w14:paraId="30BFED29" w14:textId="7973CC11" w:rsidR="00A25AB2" w:rsidRDefault="00A25AB2" w:rsidP="00FF213C"/>
    <w:p w14:paraId="5C4F0604" w14:textId="6A688ED3" w:rsidR="00311659" w:rsidRDefault="00895834" w:rsidP="00FF213C">
      <w:r w:rsidRPr="00A25AB2">
        <w:rPr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1A2192" wp14:editId="33698643">
                <wp:simplePos x="0" y="0"/>
                <wp:positionH relativeFrom="page">
                  <wp:posOffset>5316855</wp:posOffset>
                </wp:positionH>
                <wp:positionV relativeFrom="page">
                  <wp:posOffset>3659188</wp:posOffset>
                </wp:positionV>
                <wp:extent cx="2015490" cy="3338195"/>
                <wp:effectExtent l="0" t="0" r="3810" b="10160"/>
                <wp:wrapNone/>
                <wp:docPr id="64" name="Textfeld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490" cy="3338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A609A" w14:textId="77777777" w:rsidR="00FF213C" w:rsidRPr="00D808D3" w:rsidRDefault="008349F1" w:rsidP="001D01BB">
                            <w:pPr>
                              <w:pStyle w:val="berschrift2"/>
                            </w:pPr>
                            <w:r>
                              <w:t>S</w:t>
                            </w:r>
                            <w:r w:rsidR="00FF213C" w:rsidRPr="004F095B">
                              <w:t>KILLSET</w:t>
                            </w:r>
                          </w:p>
                          <w:p w14:paraId="0548D309" w14:textId="4241854F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Akquise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gut</w:t>
                            </w:r>
                          </w:p>
                          <w:p w14:paraId="55D4A0A3" w14:textId="0D6E2C15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Beratung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gut</w:t>
                            </w:r>
                          </w:p>
                          <w:p w14:paraId="59237909" w14:textId="25F8A91E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Analysen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befriedigend</w:t>
                            </w:r>
                          </w:p>
                          <w:p w14:paraId="40E736B8" w14:textId="5BC6B424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Teamfähigkeit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sehr gut</w:t>
                            </w:r>
                          </w:p>
                          <w:p w14:paraId="6C765F89" w14:textId="224FE7C4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Präsentation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gut</w:t>
                            </w:r>
                          </w:p>
                          <w:p w14:paraId="143BFBB1" w14:textId="7FF3EB54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Projekterfahrung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gut</w:t>
                            </w:r>
                          </w:p>
                          <w:p w14:paraId="5C336A20" w14:textId="7106A258" w:rsidR="00FF213C" w:rsidRPr="00443FA6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Kommunikation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sehr gut</w:t>
                            </w:r>
                          </w:p>
                          <w:p w14:paraId="3B7B29A3" w14:textId="77777777" w:rsidR="00FF213C" w:rsidRPr="00BF2E83" w:rsidRDefault="00FF213C" w:rsidP="001D01BB">
                            <w:pPr>
                              <w:pStyle w:val="berschrift2"/>
                            </w:pPr>
                            <w:r w:rsidRPr="004F095B">
                              <w:t>SPRACHEN</w:t>
                            </w:r>
                          </w:p>
                          <w:p w14:paraId="7EF92E26" w14:textId="793C617B" w:rsidR="00FF213C" w:rsidRPr="00443FA6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Deutsch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B2</w:t>
                            </w:r>
                          </w:p>
                          <w:p w14:paraId="386C6323" w14:textId="6444D7DC" w:rsidR="00FF213C" w:rsidRPr="00412903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12903">
                              <w:rPr>
                                <w:lang w:val="de-DE"/>
                              </w:rPr>
                              <w:t>Englisch</w:t>
                            </w:r>
                            <w:r w:rsidRPr="00412903">
                              <w:rPr>
                                <w:lang w:val="de-DE"/>
                              </w:rPr>
                              <w:tab/>
                            </w:r>
                            <w:r w:rsidR="00D661C9">
                              <w:rPr>
                                <w:lang w:val="de-DE"/>
                              </w:rPr>
                              <w:t>C1</w:t>
                            </w:r>
                          </w:p>
                          <w:p w14:paraId="31240EF5" w14:textId="759B33B6" w:rsidR="00FF213C" w:rsidRPr="00FF213C" w:rsidRDefault="00D661C9" w:rsidP="00F81F0E">
                            <w:pPr>
                              <w:pStyle w:val="0Skillbullet"/>
                              <w:rPr>
                                <w:color w:val="FFFFFF" w:themeColor="background1"/>
                                <w:spacing w:val="20"/>
                                <w:sz w:val="24"/>
                                <w14:textFill>
                                  <w14:solidFill>
                                    <w14:schemeClr w14:val="bg1">
                                      <w14:lumMod w14:val="65000"/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Indisch</w:t>
                            </w:r>
                            <w:r w:rsidR="00FF213C">
                              <w:tab/>
                            </w:r>
                            <w:r>
                              <w:t>C2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A2192" id="Textfeld 64" o:spid="_x0000_s1028" type="#_x0000_t202" style="position:absolute;margin-left:418.65pt;margin-top:288.15pt;width:158.7pt;height:262.8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RODYQIAADUFAAAOAAAAZHJzL2Uyb0RvYy54bWysVN9P2zAQfp+0/8Hy+0hLB4KKFHUgpkmI&#10;ocHEs+vYNJrj887XJt1fv7OTtIjthWkvzsX33e/vfHHZNU5sDcYafCmnRxMpjNdQ1f65lN8fbz6c&#10;SRFJ+Uo58KaUOxPl5eL9u4s2zM0xrMFVBgU78XHehlKuicK8KKJem0bFIwjGs9ICNor4F5+LClXL&#10;3htXHE8mp0ULWAUEbWLk2+teKRfZv7VG01droyHhSsm5UT4xn6t0FosLNX9GFda1HtJQ/5BFo2rP&#10;QfeurhUpscH6D1dNrREiWDrS0BRgba1NroGrmU5eVfOwVsHkWrg5MezbFP+fW323fQj3KKj7BB0P&#10;MDWkDXEe+TLV01ls0pczFaznFu72bTMdCc2XnPnJx3NWadbNZrOz6flJ8lMczANG+mygEUkoJfJc&#10;crvU9jZSDx0hKZqHm9q5PBvnRVvK09nJJBvsNezc+YQ1ecqDm0PqWaKdMwnj/DdjRV3lCtJF5pe5&#10;cii2ipmhtDaecvHZL6MTynISbzEc8Ies3mLc1zFGBk9746b2gLn6V2lXP8aUbY/nnr+oO4nUrTou&#10;nIc0TnYF1Y4HjtDvQgz6puah3KpI9wqZ/DxIXmj6yod1wM2HQZJiDfjrb/cJz5xkrRQtL1Mp48+N&#10;QiOF++KZrWnzRgFHYTUKftNcAU9hyk9F0FlkAyQ3ihaheeI9X6YorFJec6xS0iheUb/S/E5os1xm&#10;EO9XUHTrH4JOrtNQEsUeuyeFYeAhMYXvYFwzNX9Fxx6b+RKWG2JSZq6mvvZdHPrNu5nZPrwjaflf&#10;/mfU4bVb/AYAAP//AwBQSwMEFAAGAAgAAAAhANqzUMPhAAAADQEAAA8AAABkcnMvZG93bnJldi54&#10;bWxMj8FOwzAQRO9I/IO1SNyo3ZY2VRqnQgh6gBMpQhy3sROnxHYUu2ng69mc4DarnZ19k+1G27JB&#10;96HxTsJ8JoBpV3rVuFrC++H5bgMsRHQKW++0hG8dYJdfX2WYKn9xb3ooYs0oxIUUJZgYu5TzUBpt&#10;Mcx8px3tKt9bjDT2NVc9XijctnwhxJpbbBx9MNjpR6PLr+JsCePjVdj9T2U+7QtWoTCHYf90kvL2&#10;ZnzYAot6jH9mmPDpBnJiOvqzU4G1EjbLZElWCatkTWJyzFf3CbDjpMRCAM8z/r9F/gsAAP//AwBQ&#10;SwECLQAUAAYACAAAACEAtoM4kv4AAADhAQAAEwAAAAAAAAAAAAAAAAAAAAAAW0NvbnRlbnRfVHlw&#10;ZXNdLnhtbFBLAQItABQABgAIAAAAIQA4/SH/1gAAAJQBAAALAAAAAAAAAAAAAAAAAC8BAABfcmVs&#10;cy8ucmVsc1BLAQItABQABgAIAAAAIQAy7RODYQIAADUFAAAOAAAAAAAAAAAAAAAAAC4CAABkcnMv&#10;ZTJvRG9jLnhtbFBLAQItABQABgAIAAAAIQDas1DD4QAAAA0BAAAPAAAAAAAAAAAAAAAAALsEAABk&#10;cnMvZG93bnJldi54bWxQSwUGAAAAAAQABADzAAAAyQUAAAAA&#10;" filled="f" stroked="f" strokeweight=".5pt">
                <v:textbox style="mso-fit-shape-to-text:t" inset="0,0,0,0">
                  <w:txbxContent>
                    <w:p w14:paraId="4AAA609A" w14:textId="77777777" w:rsidR="00FF213C" w:rsidRPr="00D808D3" w:rsidRDefault="008349F1" w:rsidP="001D01BB">
                      <w:pPr>
                        <w:pStyle w:val="berschrift2"/>
                      </w:pPr>
                      <w:r>
                        <w:t>S</w:t>
                      </w:r>
                      <w:r w:rsidR="00FF213C" w:rsidRPr="004F095B">
                        <w:t>KILLSET</w:t>
                      </w:r>
                    </w:p>
                    <w:p w14:paraId="0548D309" w14:textId="4241854F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Akquise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gut</w:t>
                      </w:r>
                    </w:p>
                    <w:p w14:paraId="55D4A0A3" w14:textId="0D6E2C15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Beratung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gut</w:t>
                      </w:r>
                    </w:p>
                    <w:p w14:paraId="59237909" w14:textId="25F8A91E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Analysen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befriedigend</w:t>
                      </w:r>
                    </w:p>
                    <w:p w14:paraId="40E736B8" w14:textId="5BC6B424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Teamfähigkeit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sehr gut</w:t>
                      </w:r>
                    </w:p>
                    <w:p w14:paraId="6C765F89" w14:textId="224FE7C4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Präsentation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gut</w:t>
                      </w:r>
                    </w:p>
                    <w:p w14:paraId="143BFBB1" w14:textId="7FF3EB54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Projekterfahrung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gut</w:t>
                      </w:r>
                    </w:p>
                    <w:p w14:paraId="5C336A20" w14:textId="7106A258" w:rsidR="00FF213C" w:rsidRPr="00443FA6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Kommunikation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sehr gut</w:t>
                      </w:r>
                    </w:p>
                    <w:p w14:paraId="3B7B29A3" w14:textId="77777777" w:rsidR="00FF213C" w:rsidRPr="00BF2E83" w:rsidRDefault="00FF213C" w:rsidP="001D01BB">
                      <w:pPr>
                        <w:pStyle w:val="berschrift2"/>
                      </w:pPr>
                      <w:r w:rsidRPr="004F095B">
                        <w:t>SPRACHEN</w:t>
                      </w:r>
                    </w:p>
                    <w:p w14:paraId="7EF92E26" w14:textId="793C617B" w:rsidR="00FF213C" w:rsidRPr="00443FA6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Deutsch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B2</w:t>
                      </w:r>
                    </w:p>
                    <w:p w14:paraId="386C6323" w14:textId="6444D7DC" w:rsidR="00FF213C" w:rsidRPr="00412903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12903">
                        <w:rPr>
                          <w:lang w:val="de-DE"/>
                        </w:rPr>
                        <w:t>Englisch</w:t>
                      </w:r>
                      <w:r w:rsidRPr="00412903">
                        <w:rPr>
                          <w:lang w:val="de-DE"/>
                        </w:rPr>
                        <w:tab/>
                      </w:r>
                      <w:r w:rsidR="00D661C9">
                        <w:rPr>
                          <w:lang w:val="de-DE"/>
                        </w:rPr>
                        <w:t>C1</w:t>
                      </w:r>
                    </w:p>
                    <w:p w14:paraId="31240EF5" w14:textId="759B33B6" w:rsidR="00FF213C" w:rsidRPr="00FF213C" w:rsidRDefault="00D661C9" w:rsidP="00F81F0E">
                      <w:pPr>
                        <w:pStyle w:val="0Skillbullet"/>
                        <w:rPr>
                          <w:color w:val="FFFFFF" w:themeColor="background1"/>
                          <w:spacing w:val="20"/>
                          <w:sz w:val="24"/>
                          <w14:textFill>
                            <w14:solidFill>
                              <w14:schemeClr w14:val="bg1">
                                <w14:lumMod w14:val="65000"/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lang w:val="de-DE"/>
                        </w:rPr>
                        <w:t>Indisch</w:t>
                      </w:r>
                      <w:r w:rsidR="00FF213C">
                        <w:tab/>
                      </w:r>
                      <w:r>
                        <w:t>C2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965ED1" w14:textId="77777777" w:rsidR="00077552" w:rsidRDefault="00077552" w:rsidP="00FF213C"/>
    <w:p w14:paraId="4DFA0A9F" w14:textId="448E0F10" w:rsidR="00DC3B57" w:rsidRPr="005460AF" w:rsidRDefault="00DC3B57" w:rsidP="005460AF">
      <w:pPr>
        <w:pStyle w:val="2DeckB-Profil"/>
      </w:pPr>
      <w:r w:rsidRPr="005460AF">
        <w:t xml:space="preserve">Fundierte Kenntnisse </w:t>
      </w:r>
      <w:r w:rsidR="00311659" w:rsidRPr="005460AF">
        <w:t>in allen E-Commerce-Bereichen</w:t>
      </w:r>
    </w:p>
    <w:p w14:paraId="0C764F9B" w14:textId="509BC690" w:rsidR="00DC3B57" w:rsidRPr="005460AF" w:rsidRDefault="00077552" w:rsidP="005460AF">
      <w:pPr>
        <w:pStyle w:val="2DeckB-Profil"/>
      </w:pPr>
      <w:r w:rsidRPr="005460AF">
        <w:t>Fachwissen und Praxiserfahrungen im Aufbau von Onlineshops</w:t>
      </w:r>
    </w:p>
    <w:p w14:paraId="31D8989E" w14:textId="77777777" w:rsidR="00DC3B57" w:rsidRPr="005460AF" w:rsidRDefault="00DC3B57" w:rsidP="005460AF">
      <w:pPr>
        <w:pStyle w:val="2DeckB-Profil"/>
      </w:pPr>
      <w:r w:rsidRPr="005460AF">
        <w:t>Umfassendes betriebswirtschaftliches Know-how</w:t>
      </w:r>
    </w:p>
    <w:p w14:paraId="5D63BEC9" w14:textId="103A66E5" w:rsidR="00DC3B57" w:rsidRPr="005460AF" w:rsidRDefault="00DC3B57" w:rsidP="005460AF">
      <w:pPr>
        <w:pStyle w:val="2DeckB-Profil"/>
      </w:pPr>
      <w:r w:rsidRPr="005460AF">
        <w:t xml:space="preserve">Ausgeprägte </w:t>
      </w:r>
      <w:r w:rsidR="00077552" w:rsidRPr="005460AF">
        <w:t>Kommunikationsstärke und Durchsetzungsvermögen</w:t>
      </w:r>
    </w:p>
    <w:p w14:paraId="569B199B" w14:textId="461C799D" w:rsidR="00DC3B57" w:rsidRPr="005460AF" w:rsidRDefault="00DC3B57" w:rsidP="005460AF">
      <w:pPr>
        <w:pStyle w:val="2DeckB-Profil"/>
      </w:pPr>
      <w:r w:rsidRPr="005460AF">
        <w:t xml:space="preserve">Kunden- und </w:t>
      </w:r>
      <w:r w:rsidR="00077552" w:rsidRPr="005460AF">
        <w:t>unternehmens</w:t>
      </w:r>
      <w:r w:rsidRPr="005460AF">
        <w:t xml:space="preserve">orientierte </w:t>
      </w:r>
      <w:r w:rsidR="00077552" w:rsidRPr="005460AF">
        <w:t>Lösungsfindung</w:t>
      </w:r>
    </w:p>
    <w:p w14:paraId="1732416D" w14:textId="77777777" w:rsidR="00DC3B57" w:rsidRDefault="00DC3B57" w:rsidP="00FF213C"/>
    <w:p w14:paraId="7E04BE92" w14:textId="77777777" w:rsidR="00FF213C" w:rsidRPr="00FF213C" w:rsidRDefault="00FF213C" w:rsidP="00FF213C"/>
    <w:p w14:paraId="170FEE4A" w14:textId="77777777" w:rsidR="00C77E68" w:rsidRPr="001D01BB" w:rsidRDefault="00C77E68" w:rsidP="001D01BB">
      <w:pPr>
        <w:pStyle w:val="berschrift1"/>
      </w:pPr>
      <w:r w:rsidRPr="001D01BB">
        <w:t>Lebenslauf</w:t>
      </w:r>
    </w:p>
    <w:p w14:paraId="122F7866" w14:textId="4F60159C" w:rsidR="007D2249" w:rsidRPr="001D01BB" w:rsidRDefault="00311659" w:rsidP="001D01BB">
      <w:pPr>
        <w:pStyle w:val="berschrift2"/>
      </w:pPr>
      <w:r w:rsidRPr="001D01BB">
        <w:t xml:space="preserve">SCHULE &amp; </w:t>
      </w:r>
      <w:r w:rsidR="000D17F7" w:rsidRPr="001D01BB">
        <w:t>Ausbildung</w:t>
      </w:r>
    </w:p>
    <w:p w14:paraId="3875972B" w14:textId="50BF3689" w:rsidR="00236DDA" w:rsidRPr="00B94BFB" w:rsidRDefault="00311659" w:rsidP="005460AF">
      <w:pPr>
        <w:pStyle w:val="3Vita-Stelle"/>
        <w:rPr>
          <w:sz w:val="24"/>
          <w:szCs w:val="28"/>
        </w:rPr>
      </w:pPr>
      <w:r w:rsidRPr="005460AF">
        <w:rPr>
          <w:rStyle w:val="3Vita-Angabevorne"/>
        </w:rPr>
        <w:t xml:space="preserve">08.2017 </w:t>
      </w:r>
      <w:r w:rsidR="0041239E" w:rsidRPr="005460AF">
        <w:rPr>
          <w:rStyle w:val="3Vita-Angabevorne"/>
        </w:rPr>
        <w:t>-</w:t>
      </w:r>
      <w:r w:rsidRPr="005460AF">
        <w:rPr>
          <w:rStyle w:val="3Vita-Angabevorne"/>
        </w:rPr>
        <w:t xml:space="preserve"> </w:t>
      </w:r>
      <w:r w:rsidR="00412903" w:rsidRPr="005460AF">
        <w:rPr>
          <w:rStyle w:val="3Vita-Angabevorne"/>
        </w:rPr>
        <w:t>heute</w:t>
      </w:r>
      <w:r w:rsidR="00236DDA" w:rsidRPr="00F96E03">
        <w:tab/>
      </w:r>
      <w:r w:rsidR="007D2249" w:rsidRPr="005460AF">
        <w:t>Ausbildungsstätte</w:t>
      </w:r>
      <w:r w:rsidR="00236DDA" w:rsidRPr="00783E1F">
        <w:t xml:space="preserve">, </w:t>
      </w:r>
      <w:r w:rsidR="007A0860" w:rsidRPr="00783E1F">
        <w:t>Standort</w:t>
      </w:r>
    </w:p>
    <w:p w14:paraId="53D6B1BA" w14:textId="688E3D4B" w:rsidR="00311659" w:rsidRPr="005460AF" w:rsidRDefault="00412903" w:rsidP="005460AF">
      <w:pPr>
        <w:pStyle w:val="3Vita-Spezi"/>
        <w:rPr>
          <w:b/>
          <w:bCs/>
        </w:rPr>
      </w:pPr>
      <w:r w:rsidRPr="005460AF">
        <w:rPr>
          <w:b/>
          <w:bCs/>
        </w:rPr>
        <w:t xml:space="preserve">Duale </w:t>
      </w:r>
      <w:r w:rsidR="00236DDA" w:rsidRPr="005460AF">
        <w:rPr>
          <w:b/>
          <w:bCs/>
        </w:rPr>
        <w:t>Ausbildung</w:t>
      </w:r>
    </w:p>
    <w:p w14:paraId="4459F3FA" w14:textId="77777777" w:rsidR="00412903" w:rsidRPr="005460AF" w:rsidRDefault="00236DDA" w:rsidP="005460AF">
      <w:pPr>
        <w:pStyle w:val="3Vita-Spezi"/>
        <w:rPr>
          <w:b/>
          <w:bCs/>
          <w:color w:val="494676" w:themeColor="accent1"/>
        </w:rPr>
      </w:pPr>
      <w:r w:rsidRPr="005460AF">
        <w:rPr>
          <w:b/>
          <w:bCs/>
          <w:color w:val="494676" w:themeColor="accent1"/>
        </w:rPr>
        <w:t xml:space="preserve">Abschluss: </w:t>
      </w:r>
      <w:r w:rsidR="00412903" w:rsidRPr="005460AF">
        <w:rPr>
          <w:b/>
          <w:bCs/>
          <w:color w:val="494676" w:themeColor="accent1"/>
        </w:rPr>
        <w:t>Kauffrau für E-Commerce</w:t>
      </w:r>
    </w:p>
    <w:p w14:paraId="1B36D85F" w14:textId="49F18FDE" w:rsidR="00236DDA" w:rsidRPr="00B94BFB" w:rsidRDefault="00236DDA" w:rsidP="005460AF">
      <w:pPr>
        <w:pStyle w:val="3Vita-Spezidezent"/>
      </w:pPr>
    </w:p>
    <w:p w14:paraId="22176DD6" w14:textId="1916750B" w:rsidR="00236DDA" w:rsidRPr="00B94BFB" w:rsidRDefault="00311659" w:rsidP="005460AF">
      <w:pPr>
        <w:pStyle w:val="3Vita-Stelledezent"/>
      </w:pPr>
      <w:r w:rsidRPr="00B94BFB">
        <w:rPr>
          <w:rStyle w:val="3Vita-Angabevorne"/>
        </w:rPr>
        <w:t>08.2011</w:t>
      </w:r>
      <w:r w:rsidR="0041239E">
        <w:rPr>
          <w:rStyle w:val="3Vita-Angabevorne"/>
        </w:rPr>
        <w:t xml:space="preserve"> </w:t>
      </w:r>
      <w:r w:rsidRPr="00B94BFB">
        <w:rPr>
          <w:rStyle w:val="3Vita-Angabevorne"/>
        </w:rPr>
        <w:t>-</w:t>
      </w:r>
      <w:r w:rsidR="0041239E">
        <w:rPr>
          <w:rStyle w:val="3Vita-Angabevorne"/>
        </w:rPr>
        <w:t xml:space="preserve"> </w:t>
      </w:r>
      <w:r w:rsidRPr="00B94BFB">
        <w:rPr>
          <w:rStyle w:val="3Vita-Angabevorne"/>
        </w:rPr>
        <w:t>06.2017</w:t>
      </w:r>
      <w:r w:rsidR="00236DDA" w:rsidRPr="00F96E03">
        <w:tab/>
      </w:r>
      <w:r w:rsidR="007D2249" w:rsidRPr="00B94BFB">
        <w:t>Musterschule</w:t>
      </w:r>
      <w:r w:rsidR="007B1034" w:rsidRPr="00B94BFB">
        <w:t>, Standort</w:t>
      </w:r>
    </w:p>
    <w:p w14:paraId="5CA75B6E" w14:textId="0D19FFD2" w:rsidR="005469A3" w:rsidRPr="00412903" w:rsidRDefault="00236DDA" w:rsidP="005460AF">
      <w:pPr>
        <w:pStyle w:val="3Vita-Spezi"/>
      </w:pPr>
      <w:r w:rsidRPr="00412903">
        <w:t xml:space="preserve">Abschluss: </w:t>
      </w:r>
      <w:r w:rsidR="00B94BFB" w:rsidRPr="00412903">
        <w:t>Mittlere Reife</w:t>
      </w:r>
    </w:p>
    <w:p w14:paraId="580E1907" w14:textId="77777777" w:rsidR="00077552" w:rsidRPr="00311659" w:rsidRDefault="00077552" w:rsidP="005460AF">
      <w:pPr>
        <w:pStyle w:val="3Vita-Spezidezent"/>
      </w:pPr>
    </w:p>
    <w:p w14:paraId="1B6B7DE8" w14:textId="77777777" w:rsidR="003019CC" w:rsidRPr="00077552" w:rsidRDefault="003019CC" w:rsidP="001D01BB">
      <w:pPr>
        <w:pStyle w:val="berschrift2"/>
      </w:pPr>
      <w:r w:rsidRPr="00077552">
        <w:t>Weiterbildungen</w:t>
      </w:r>
    </w:p>
    <w:p w14:paraId="05C9E9D4" w14:textId="2D0CE62F" w:rsidR="003019CC" w:rsidRPr="00F96E03" w:rsidRDefault="003019CC" w:rsidP="005460AF">
      <w:pPr>
        <w:pStyle w:val="3Vita-SpeziTab"/>
      </w:pPr>
      <w:r w:rsidRPr="00B94BFB">
        <w:rPr>
          <w:rStyle w:val="3Vita-Angabevorne"/>
        </w:rPr>
        <w:t>201</w:t>
      </w:r>
      <w:r w:rsidR="00077552" w:rsidRPr="00B94BFB">
        <w:rPr>
          <w:rStyle w:val="3Vita-Angabevorne"/>
        </w:rPr>
        <w:t>9</w:t>
      </w:r>
      <w:r w:rsidRPr="00F96E03">
        <w:tab/>
      </w:r>
      <w:r w:rsidR="00077552" w:rsidRPr="005460AF">
        <w:t>Buchhaltung</w:t>
      </w:r>
    </w:p>
    <w:p w14:paraId="2E1C1480" w14:textId="565BB359" w:rsidR="003019CC" w:rsidRDefault="003019CC" w:rsidP="005460AF">
      <w:pPr>
        <w:pStyle w:val="3Vita-SpeziTab"/>
      </w:pPr>
      <w:r w:rsidRPr="00B94BFB">
        <w:rPr>
          <w:rStyle w:val="3Vita-Angabevorne"/>
        </w:rPr>
        <w:t>201</w:t>
      </w:r>
      <w:r w:rsidR="00077552" w:rsidRPr="00B94BFB">
        <w:rPr>
          <w:rStyle w:val="3Vita-Angabevorne"/>
        </w:rPr>
        <w:t>7</w:t>
      </w:r>
      <w:r w:rsidRPr="00F96E03">
        <w:tab/>
      </w:r>
      <w:r w:rsidR="00077552" w:rsidRPr="00077552">
        <w:t>Vermarktungsstrategien</w:t>
      </w:r>
    </w:p>
    <w:p w14:paraId="16FC3BAB" w14:textId="10124FDA" w:rsidR="00077552" w:rsidRDefault="00077552">
      <w:pPr>
        <w:tabs>
          <w:tab w:val="clear" w:pos="1134"/>
        </w:tabs>
        <w:spacing w:line="240" w:lineRule="auto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064B4BF8" w14:textId="77D44E4F" w:rsidR="00236DDA" w:rsidRPr="003F2C7B" w:rsidRDefault="00770101" w:rsidP="008773AF">
      <w:pPr>
        <w:pStyle w:val="berschrift2"/>
        <w:tabs>
          <w:tab w:val="left" w:pos="8835"/>
        </w:tabs>
      </w:pPr>
      <w:r w:rsidRPr="00077552">
        <w:lastRenderedPageBreak/>
        <w:t>Weitere Fähigkeiten und Kenntnisse</w:t>
      </w:r>
      <w:r w:rsidR="008773AF">
        <w:tab/>
      </w:r>
    </w:p>
    <w:p w14:paraId="11AE17ED" w14:textId="77777777" w:rsidR="007D2249" w:rsidRPr="00311659" w:rsidRDefault="007D2249" w:rsidP="005460AF">
      <w:pPr>
        <w:pStyle w:val="3Vita-SpeziTab"/>
      </w:pPr>
      <w:r w:rsidRPr="00B94BFB">
        <w:rPr>
          <w:rStyle w:val="3Vita-Angabevorne"/>
        </w:rPr>
        <w:t>Sprachkenntnisse</w:t>
      </w:r>
      <w:r w:rsidRPr="00F96E03">
        <w:tab/>
      </w:r>
      <w:r w:rsidRPr="00311659">
        <w:t>Deutsch, Muttersprache</w:t>
      </w:r>
    </w:p>
    <w:p w14:paraId="5ED8A6BA" w14:textId="77777777" w:rsidR="007D2249" w:rsidRPr="00311659" w:rsidRDefault="007D2249" w:rsidP="005460AF">
      <w:pPr>
        <w:pStyle w:val="3Vita-SpeziTab"/>
      </w:pPr>
      <w:r w:rsidRPr="00311659">
        <w:tab/>
        <w:t>Englisch, fließend in Wort und Schrift</w:t>
      </w:r>
    </w:p>
    <w:p w14:paraId="38812049" w14:textId="77777777" w:rsidR="007D2249" w:rsidRPr="00F96E03" w:rsidRDefault="007D2249" w:rsidP="005460AF">
      <w:pPr>
        <w:pStyle w:val="3Vita-SpeziTab"/>
      </w:pPr>
    </w:p>
    <w:p w14:paraId="4CC06DE1" w14:textId="5984B0FD" w:rsidR="00C77E68" w:rsidRPr="00443FA6" w:rsidRDefault="00C77E68" w:rsidP="005460AF">
      <w:pPr>
        <w:pStyle w:val="3Vita-SpeziTab"/>
        <w:rPr>
          <w:lang w:val="en-GB"/>
        </w:rPr>
      </w:pPr>
      <w:r w:rsidRPr="00B94BFB">
        <w:rPr>
          <w:rStyle w:val="3Vita-Angabevorne"/>
          <w:lang w:val="en-GB"/>
        </w:rPr>
        <w:t>EDV</w:t>
      </w:r>
      <w:r w:rsidR="0082778F" w:rsidRPr="00443FA6">
        <w:rPr>
          <w:lang w:val="en-GB"/>
        </w:rPr>
        <w:tab/>
      </w:r>
      <w:r w:rsidRPr="00311659">
        <w:rPr>
          <w:lang w:val="en-GB"/>
        </w:rPr>
        <w:t xml:space="preserve">Microsoft </w:t>
      </w:r>
      <w:r w:rsidR="0082778F" w:rsidRPr="00311659">
        <w:rPr>
          <w:lang w:val="en-GB"/>
        </w:rPr>
        <w:t xml:space="preserve">Word, Excel, </w:t>
      </w:r>
      <w:r w:rsidR="00412903" w:rsidRPr="00311659">
        <w:rPr>
          <w:lang w:val="en-GB"/>
        </w:rPr>
        <w:t>PowerPoint</w:t>
      </w:r>
      <w:r w:rsidR="0082778F" w:rsidRPr="00311659">
        <w:rPr>
          <w:lang w:val="en-GB"/>
        </w:rPr>
        <w:t>, Outlook</w:t>
      </w:r>
    </w:p>
    <w:p w14:paraId="0D443705" w14:textId="77777777" w:rsidR="007D2249" w:rsidRPr="00443FA6" w:rsidRDefault="007D2249" w:rsidP="005460AF">
      <w:pPr>
        <w:pStyle w:val="3Vita-SpeziTab"/>
        <w:rPr>
          <w:lang w:val="en-GB"/>
        </w:rPr>
      </w:pPr>
    </w:p>
    <w:p w14:paraId="2AE844C8" w14:textId="115A23EE" w:rsidR="00216ACE" w:rsidRPr="005460AF" w:rsidRDefault="00C77E68" w:rsidP="005460AF">
      <w:pPr>
        <w:pStyle w:val="3Vita-SpeziTab"/>
      </w:pPr>
      <w:r w:rsidRPr="005460AF">
        <w:t>Führerschein</w:t>
      </w:r>
      <w:r w:rsidRPr="005460AF">
        <w:tab/>
        <w:t>Klasse B</w:t>
      </w:r>
    </w:p>
    <w:p w14:paraId="5DBE1207" w14:textId="3EB22AFE" w:rsidR="00077552" w:rsidRDefault="00077552" w:rsidP="00DA7C8B"/>
    <w:p w14:paraId="54282392" w14:textId="77777777" w:rsidR="00077552" w:rsidRDefault="00077552" w:rsidP="00DA7C8B"/>
    <w:p w14:paraId="2BA3727E" w14:textId="5F74846F" w:rsidR="00853D41" w:rsidRPr="003A3814" w:rsidRDefault="00FF213C" w:rsidP="000D17F7">
      <w:pPr>
        <w:jc w:val="right"/>
        <w:rPr>
          <w:sz w:val="22"/>
        </w:rPr>
      </w:pPr>
      <w:r w:rsidRPr="003A3814">
        <w:rPr>
          <w:noProof/>
          <w:sz w:val="22"/>
        </w:rPr>
        <w:drawing>
          <wp:anchor distT="0" distB="0" distL="114300" distR="114300" simplePos="0" relativeHeight="251676672" behindDoc="1" locked="0" layoutInCell="1" allowOverlap="1" wp14:anchorId="00F98D18" wp14:editId="00A692FC">
            <wp:simplePos x="0" y="0"/>
            <wp:positionH relativeFrom="column">
              <wp:posOffset>-17145</wp:posOffset>
            </wp:positionH>
            <wp:positionV relativeFrom="paragraph">
              <wp:posOffset>138430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7F7" w:rsidRPr="003A3814">
        <w:rPr>
          <w:sz w:val="22"/>
        </w:rPr>
        <w:t>Musterstadt</w:t>
      </w:r>
      <w:r w:rsidR="00C8066B" w:rsidRPr="003A3814">
        <w:rPr>
          <w:sz w:val="22"/>
        </w:rPr>
        <w:t xml:space="preserve">, </w:t>
      </w:r>
      <w:r w:rsidR="00C8066B" w:rsidRPr="003A3814">
        <w:rPr>
          <w:sz w:val="22"/>
        </w:rPr>
        <w:fldChar w:fldCharType="begin"/>
      </w:r>
      <w:r w:rsidR="00C8066B" w:rsidRPr="003A3814">
        <w:rPr>
          <w:sz w:val="22"/>
        </w:rPr>
        <w:instrText xml:space="preserve"> TIME \@ "dd.MM.yyyy" </w:instrText>
      </w:r>
      <w:r w:rsidR="00C8066B" w:rsidRPr="003A3814">
        <w:rPr>
          <w:sz w:val="22"/>
        </w:rPr>
        <w:fldChar w:fldCharType="separate"/>
      </w:r>
      <w:r w:rsidR="00D661C9">
        <w:rPr>
          <w:noProof/>
          <w:sz w:val="22"/>
        </w:rPr>
        <w:t>24.04.2026</w:t>
      </w:r>
      <w:r w:rsidR="00C8066B" w:rsidRPr="003A3814">
        <w:rPr>
          <w:sz w:val="22"/>
        </w:rPr>
        <w:fldChar w:fldCharType="end"/>
      </w:r>
    </w:p>
    <w:p w14:paraId="386C0A57" w14:textId="77777777" w:rsidR="007920F5" w:rsidRDefault="007920F5" w:rsidP="005460AF"/>
    <w:p w14:paraId="23D578C9" w14:textId="77777777" w:rsidR="007D2249" w:rsidRPr="004B05AF" w:rsidRDefault="007D2249" w:rsidP="005460AF"/>
    <w:p w14:paraId="241F8CFC" w14:textId="512E8501" w:rsidR="005460AF" w:rsidRPr="003A3814" w:rsidRDefault="00D661C9" w:rsidP="003A3814">
      <w:r>
        <w:t>Vorname Name</w:t>
      </w:r>
      <w:r w:rsidR="005460AF">
        <w:rPr>
          <w:sz w:val="24"/>
          <w:szCs w:val="28"/>
        </w:rPr>
        <w:br w:type="page"/>
      </w:r>
    </w:p>
    <w:sectPr w:rsidR="005460AF" w:rsidRPr="003A3814" w:rsidSect="008773AF">
      <w:footerReference w:type="default" r:id="rId13"/>
      <w:pgSz w:w="11900" w:h="16840"/>
      <w:pgMar w:top="992" w:right="1134" w:bottom="1259" w:left="1134" w:header="340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D086F" w14:textId="77777777" w:rsidR="00C740AE" w:rsidRDefault="00C740AE" w:rsidP="00B31801">
      <w:r>
        <w:separator/>
      </w:r>
    </w:p>
  </w:endnote>
  <w:endnote w:type="continuationSeparator" w:id="0">
    <w:p w14:paraId="63070E95" w14:textId="77777777" w:rsidR="00C740AE" w:rsidRDefault="00C740AE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1C9FDEC-DD33-4342-8049-7CD98AC5A9BA}"/>
    <w:embedBold r:id="rId2" w:fontKey="{25249991-587E-4D2F-82E8-925AD2FF62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9F5AF19A-DCC7-4042-BF19-79C880688874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lus Jakarta Sans">
    <w:charset w:val="00"/>
    <w:family w:val="auto"/>
    <w:pitch w:val="variable"/>
    <w:sig w:usb0="A10000FF" w:usb1="4000607B" w:usb2="00000000" w:usb3="00000000" w:csb0="00000193" w:csb1="00000000"/>
    <w:embedRegular r:id="rId4" w:fontKey="{C962E83E-A97F-4124-8F31-5836E90BB795}"/>
    <w:embedBold r:id="rId5" w:fontKey="{9EE96CBA-8578-4E8B-AAFF-0139206AD42E}"/>
    <w:embedItalic r:id="rId6" w:fontKey="{0BAFB892-0FE2-4089-8552-0EB39348D11A}"/>
  </w:font>
  <w:font w:name="Bitter">
    <w:charset w:val="00"/>
    <w:family w:val="auto"/>
    <w:pitch w:val="variable"/>
    <w:sig w:usb0="A00002FF" w:usb1="400020FB" w:usb2="00000000" w:usb3="00000000" w:csb0="00000197" w:csb1="00000000"/>
    <w:embedRegular r:id="rId7" w:fontKey="{A34CE42B-0B49-4DEA-8CC8-27636432DFC8}"/>
    <w:embedBold r:id="rId8" w:fontKey="{CB1C012A-E406-422F-9282-BC72637FCE57}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C0E3213-87A5-43FB-8FED-04BDD247E9F9}"/>
  </w:font>
  <w:font w:name="Montserrat">
    <w:charset w:val="00"/>
    <w:family w:val="auto"/>
    <w:pitch w:val="variable"/>
    <w:sig w:usb0="2000020F" w:usb1="00000003" w:usb2="00000000" w:usb3="00000000" w:csb0="00000197" w:csb1="00000000"/>
    <w:embedBold r:id="rId10" w:fontKey="{97063AD9-55A7-4CD0-8A11-CC9129BE14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CD56C" w14:textId="162D3AFE" w:rsidR="000D17F7" w:rsidRPr="006879C7" w:rsidRDefault="005460AF" w:rsidP="006879C7">
    <w:pPr>
      <w:pStyle w:val="Fuzeile"/>
    </w:pPr>
    <w:r w:rsidRPr="00A25AB2">
      <w:rPr>
        <w:noProof/>
        <w:color w:val="494676" w:themeColor="accent1"/>
        <w:sz w:val="6"/>
        <w:szCs w:val="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3EE7C4" wp14:editId="01F470F1">
              <wp:simplePos x="0" y="0"/>
              <wp:positionH relativeFrom="margin">
                <wp:posOffset>5348922</wp:posOffset>
              </wp:positionH>
              <wp:positionV relativeFrom="page">
                <wp:posOffset>10586720</wp:posOffset>
              </wp:positionV>
              <wp:extent cx="899160" cy="105727"/>
              <wp:effectExtent l="0" t="0" r="0" b="8890"/>
              <wp:wrapNone/>
              <wp:docPr id="1847996500" name="Ecken des Rechtecks auf der gleichen Seite abrunden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899160" cy="105727"/>
                      </a:xfrm>
                      <a:prstGeom prst="round2SameRect">
                        <a:avLst>
                          <a:gd name="adj1" fmla="val 50000"/>
                          <a:gd name="adj2" fmla="val 0"/>
                        </a:avLst>
                      </a:pr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036EB4FC" id="Ecken des Rechtecks auf der gleichen Seite abrunden 9" o:spid="_x0000_s1026" style="position:absolute;margin-left:421.15pt;margin-top:833.6pt;width:70.8pt;height:8.3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899160,10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HerogIAAEoFAAAOAAAAZHJzL2Uyb0RvYy54bWysVNtu2zAMfR+wfxD0vtrOekmDOkXQosOA&#10;ri2Wbn1WZTnWoNskJU739TuSnTS7PA3zg0CR9CF5SOricqsV2QgfpDU1rY5KSoThtpFmVdMvjzfv&#10;ppSEyEzDlDWipi8i0Mv52zcXvZuJie2saoQnADFh1ruadjG6WVEE3gnNwpF1wsDYWq9ZxNWvisaz&#10;HuhaFZOyPC166xvnLRchQHs9GOk847et4PG+bYOIRNUUucV8+nw+p7OYX7DZyjPXST6mwf4hC82k&#10;QdA91DWLjKy9/ANKS+5tsG084lYXtm0lF7kGVFOVv1Wz7JgTuRaQE9yepvD/YPndZukePGjoXZgF&#10;iKmKbes18RZsVeW0TB8lrZLuKxS5TCROtpnFlz2LYhsJh3J6fl6d4gcOU1WenE3OEsvFgJrQnQ/x&#10;g7CaJKGm3q5NM1kyLT6jXRmebW5DzHQ2xMBQU9Z8q5CDVujOhilykpMaunfgMzn0yd1F3BEN0i5y&#10;gg5WyeZGKpUvad7ElfIE4DWN20nOQ631J9sMOkwbaMgRocZUDepMz1hgntqEksv9JYAypK/p6fuT&#10;RAzDoLeKRYjaNTUNZkUJUytsEI8+RzY2pZajpaSvWeiGeBl1SEPLiN1RUoPzlNyuXmVSSSJPP3hM&#10;5L82N0nPtnl58EODkU9w/EYiyC0L8YF5MAwldjre42iVReJ2lCjprP/xN33yx1jCSkmPfUJV39fM&#10;C0rUR4OBPa+OjwEb8+UYU4GLP7Q8H1rMWl9ZNAI9R3ZZTP5R7cTWW/2E1V+kqDAxwxF74G+8XMVh&#10;z/F4cLFYZDcsnWPx1iwd341yovdx+8S8G+cxYpDv7G73xvFJJA7zM/gmho1drKNt5Z7hgdeRbixs&#10;/md8XNKLcHjPXq9P4PwnAAAA//8DAFBLAwQUAAYACAAAACEAsSv8heMAAAANAQAADwAAAGRycy9k&#10;b3ducmV2LnhtbEyPTUvDQBCG74L/YRmhF7GbD43bmE0phSJ6EBoFr5tkmg1mZ0N226b/3u1JjzPv&#10;wzvPFOvZDOyEk+stSYiXETCkxrY9dRK+PncPApjzilo1WEIJF3SwLm9vCpW39kx7PFW+Y6GEXK4k&#10;aO/HnHPXaDTKLe2IFLKDnYzyYZw63k7qHMrNwJMoyrhRPYULWo241dj8VEcj4elbf2z371V8iGt6&#10;rTdv98h3KOXibt68APM4+z8YrvpBHcrgVNsjtY4NEsRjkgY0BFn2nAALyEqkK2D1dSVSAbws+P8v&#10;yl8AAAD//wMAUEsBAi0AFAAGAAgAAAAhALaDOJL+AAAA4QEAABMAAAAAAAAAAAAAAAAAAAAAAFtD&#10;b250ZW50X1R5cGVzXS54bWxQSwECLQAUAAYACAAAACEAOP0h/9YAAACUAQAACwAAAAAAAAAAAAAA&#10;AAAvAQAAX3JlbHMvLnJlbHNQSwECLQAUAAYACAAAACEAULh3q6ICAABKBQAADgAAAAAAAAAAAAAA&#10;AAAuAgAAZHJzL2Uyb0RvYy54bWxQSwECLQAUAAYACAAAACEAsSv8heMAAAANAQAADwAAAAAAAAAA&#10;AAAAAAD8BAAAZHJzL2Rvd25yZXYueG1sUEsFBgAAAAAEAAQA8wAAAAwGAAAAAA==&#10;" path="m52864,l846297,v29196,,52864,23668,52864,52864c899161,70485,899160,88106,899160,105727r,l,105727r,l,52864c,23668,23668,,52864,xe" fillcolor="#ddd [671]" stroked="f" strokeweight=".5pt">
              <v:stroke joinstyle="miter"/>
              <v:path arrowok="t" o:connecttype="custom" o:connectlocs="52864,0;846297,0;899161,52864;899160,105727;899160,105727;0,105727;0,105727;0,52864;52864,0" o:connectangles="0,0,0,0,0,0,0,0,0"/>
              <w10:wrap anchorx="margin" anchory="page"/>
            </v:shape>
          </w:pict>
        </mc:Fallback>
      </mc:AlternateContent>
    </w:r>
    <w:r w:rsidR="00E5109C">
      <w:t xml:space="preserve">Seite </w:t>
    </w:r>
    <w:r w:rsidR="000D17F7" w:rsidRPr="006879C7">
      <w:fldChar w:fldCharType="begin"/>
    </w:r>
    <w:r w:rsidR="000D17F7" w:rsidRPr="006879C7">
      <w:instrText xml:space="preserve">PAGE  </w:instrText>
    </w:r>
    <w:r w:rsidR="000D17F7" w:rsidRPr="006879C7">
      <w:fldChar w:fldCharType="separate"/>
    </w:r>
    <w:r w:rsidR="0024487C">
      <w:rPr>
        <w:noProof/>
      </w:rPr>
      <w:t>2</w:t>
    </w:r>
    <w:r w:rsidR="000D17F7" w:rsidRPr="006879C7">
      <w:fldChar w:fldCharType="end"/>
    </w:r>
    <w:r w:rsidR="000D17F7" w:rsidRPr="006879C7">
      <w:t xml:space="preserve"> von </w:t>
    </w:r>
    <w:r w:rsidR="000D17F7">
      <w:fldChar w:fldCharType="begin"/>
    </w:r>
    <w:r w:rsidR="000D17F7">
      <w:instrText xml:space="preserve"> SECTIONPAGES  </w:instrText>
    </w:r>
    <w:r w:rsidR="000D17F7">
      <w:fldChar w:fldCharType="separate"/>
    </w:r>
    <w:r w:rsidR="00D661C9">
      <w:rPr>
        <w:noProof/>
      </w:rPr>
      <w:t>3</w:t>
    </w:r>
    <w:r w:rsidR="000D17F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2E9E2" w14:textId="77777777" w:rsidR="00C740AE" w:rsidRDefault="00C740AE" w:rsidP="00B31801">
      <w:r>
        <w:separator/>
      </w:r>
    </w:p>
  </w:footnote>
  <w:footnote w:type="continuationSeparator" w:id="0">
    <w:p w14:paraId="03D55B1E" w14:textId="77777777" w:rsidR="00C740AE" w:rsidRDefault="00C740AE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5.3pt;height:271.95pt" o:bullet="t">
        <v:imagedata r:id="rId1" o:title="listicon deckb"/>
      </v:shape>
    </w:pict>
  </w:numPicBullet>
  <w:numPicBullet w:numPicBulletId="1">
    <w:pict>
      <v:shape id="_x0000_i1035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726E52A0"/>
    <w:lvl w:ilvl="0" w:tplc="21342EB0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24233B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49467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224901">
    <w:abstractNumId w:val="15"/>
  </w:num>
  <w:num w:numId="2" w16cid:durableId="1140465627">
    <w:abstractNumId w:val="8"/>
  </w:num>
  <w:num w:numId="3" w16cid:durableId="524636926">
    <w:abstractNumId w:val="7"/>
  </w:num>
  <w:num w:numId="4" w16cid:durableId="1251231926">
    <w:abstractNumId w:val="6"/>
  </w:num>
  <w:num w:numId="5" w16cid:durableId="1781097672">
    <w:abstractNumId w:val="5"/>
  </w:num>
  <w:num w:numId="6" w16cid:durableId="1585143503">
    <w:abstractNumId w:val="9"/>
  </w:num>
  <w:num w:numId="7" w16cid:durableId="1666975586">
    <w:abstractNumId w:val="4"/>
  </w:num>
  <w:num w:numId="8" w16cid:durableId="1276785774">
    <w:abstractNumId w:val="3"/>
  </w:num>
  <w:num w:numId="9" w16cid:durableId="1748113040">
    <w:abstractNumId w:val="2"/>
  </w:num>
  <w:num w:numId="10" w16cid:durableId="594363562">
    <w:abstractNumId w:val="1"/>
  </w:num>
  <w:num w:numId="11" w16cid:durableId="1309479270">
    <w:abstractNumId w:val="0"/>
  </w:num>
  <w:num w:numId="12" w16cid:durableId="258954974">
    <w:abstractNumId w:val="12"/>
  </w:num>
  <w:num w:numId="13" w16cid:durableId="1035809583">
    <w:abstractNumId w:val="10"/>
  </w:num>
  <w:num w:numId="14" w16cid:durableId="1793475095">
    <w:abstractNumId w:val="11"/>
  </w:num>
  <w:num w:numId="15" w16cid:durableId="579675522">
    <w:abstractNumId w:val="16"/>
  </w:num>
  <w:num w:numId="16" w16cid:durableId="673069925">
    <w:abstractNumId w:val="14"/>
  </w:num>
  <w:num w:numId="17" w16cid:durableId="792483423">
    <w:abstractNumId w:val="18"/>
  </w:num>
  <w:num w:numId="18" w16cid:durableId="1025518152">
    <w:abstractNumId w:val="19"/>
  </w:num>
  <w:num w:numId="19" w16cid:durableId="1152405116">
    <w:abstractNumId w:val="17"/>
  </w:num>
  <w:num w:numId="20" w16cid:durableId="261374106">
    <w:abstractNumId w:val="20"/>
  </w:num>
  <w:num w:numId="21" w16cid:durableId="509217909">
    <w:abstractNumId w:val="13"/>
  </w:num>
  <w:num w:numId="22" w16cid:durableId="1205413562">
    <w:abstractNumId w:val="16"/>
    <w:lvlOverride w:ilvl="0">
      <w:startOverride w:val="1"/>
    </w:lvlOverride>
  </w:num>
  <w:num w:numId="23" w16cid:durableId="1795052127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0"/>
    <w:rsid w:val="000144CE"/>
    <w:rsid w:val="0002173E"/>
    <w:rsid w:val="000301E0"/>
    <w:rsid w:val="00042774"/>
    <w:rsid w:val="000527AD"/>
    <w:rsid w:val="0005346B"/>
    <w:rsid w:val="000651F4"/>
    <w:rsid w:val="00077552"/>
    <w:rsid w:val="00080859"/>
    <w:rsid w:val="000824E4"/>
    <w:rsid w:val="000845E3"/>
    <w:rsid w:val="00087FE5"/>
    <w:rsid w:val="00092F7B"/>
    <w:rsid w:val="000B4CCE"/>
    <w:rsid w:val="000C3781"/>
    <w:rsid w:val="000D17F7"/>
    <w:rsid w:val="000D42D9"/>
    <w:rsid w:val="000E1C60"/>
    <w:rsid w:val="000E4FBB"/>
    <w:rsid w:val="000E58A8"/>
    <w:rsid w:val="000F2E96"/>
    <w:rsid w:val="000F38E4"/>
    <w:rsid w:val="000F41B1"/>
    <w:rsid w:val="000F42BF"/>
    <w:rsid w:val="000F4864"/>
    <w:rsid w:val="000F48AE"/>
    <w:rsid w:val="000F67F8"/>
    <w:rsid w:val="00110F58"/>
    <w:rsid w:val="00120DF8"/>
    <w:rsid w:val="00124617"/>
    <w:rsid w:val="001263EE"/>
    <w:rsid w:val="00127EA8"/>
    <w:rsid w:val="00130B71"/>
    <w:rsid w:val="001341D9"/>
    <w:rsid w:val="00151B54"/>
    <w:rsid w:val="00164454"/>
    <w:rsid w:val="00164BE8"/>
    <w:rsid w:val="00177181"/>
    <w:rsid w:val="00182F36"/>
    <w:rsid w:val="0018367F"/>
    <w:rsid w:val="001839BA"/>
    <w:rsid w:val="001932DC"/>
    <w:rsid w:val="00197604"/>
    <w:rsid w:val="001B5560"/>
    <w:rsid w:val="001B7DA5"/>
    <w:rsid w:val="001C52A8"/>
    <w:rsid w:val="001D01BB"/>
    <w:rsid w:val="001D73F8"/>
    <w:rsid w:val="001E318B"/>
    <w:rsid w:val="001F7A5D"/>
    <w:rsid w:val="0020065B"/>
    <w:rsid w:val="00203B1B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B4CB4"/>
    <w:rsid w:val="002C3ED8"/>
    <w:rsid w:val="002D272C"/>
    <w:rsid w:val="002E0442"/>
    <w:rsid w:val="002E37FE"/>
    <w:rsid w:val="002E5E25"/>
    <w:rsid w:val="00301948"/>
    <w:rsid w:val="003019CC"/>
    <w:rsid w:val="00301C10"/>
    <w:rsid w:val="003031DD"/>
    <w:rsid w:val="00311659"/>
    <w:rsid w:val="003139BE"/>
    <w:rsid w:val="00316AE5"/>
    <w:rsid w:val="00320827"/>
    <w:rsid w:val="00333191"/>
    <w:rsid w:val="003418ED"/>
    <w:rsid w:val="00352233"/>
    <w:rsid w:val="00372484"/>
    <w:rsid w:val="00375E79"/>
    <w:rsid w:val="003813D2"/>
    <w:rsid w:val="003876D6"/>
    <w:rsid w:val="00391386"/>
    <w:rsid w:val="003939BF"/>
    <w:rsid w:val="003A3814"/>
    <w:rsid w:val="003C0C04"/>
    <w:rsid w:val="003C50E8"/>
    <w:rsid w:val="003C5768"/>
    <w:rsid w:val="003C6E9A"/>
    <w:rsid w:val="003D283D"/>
    <w:rsid w:val="003D336D"/>
    <w:rsid w:val="003D41B4"/>
    <w:rsid w:val="003D53EA"/>
    <w:rsid w:val="003E091B"/>
    <w:rsid w:val="003E2E41"/>
    <w:rsid w:val="003E6B39"/>
    <w:rsid w:val="003F2C7B"/>
    <w:rsid w:val="0040654A"/>
    <w:rsid w:val="00410639"/>
    <w:rsid w:val="0041239E"/>
    <w:rsid w:val="00412903"/>
    <w:rsid w:val="00413545"/>
    <w:rsid w:val="00443FA6"/>
    <w:rsid w:val="00450994"/>
    <w:rsid w:val="00450FE1"/>
    <w:rsid w:val="00464E97"/>
    <w:rsid w:val="0047457A"/>
    <w:rsid w:val="0047661E"/>
    <w:rsid w:val="00486595"/>
    <w:rsid w:val="00486EC4"/>
    <w:rsid w:val="004976F0"/>
    <w:rsid w:val="004A3449"/>
    <w:rsid w:val="004B05AF"/>
    <w:rsid w:val="004B326D"/>
    <w:rsid w:val="004B352A"/>
    <w:rsid w:val="004C7523"/>
    <w:rsid w:val="004C7553"/>
    <w:rsid w:val="004C7C64"/>
    <w:rsid w:val="004D3197"/>
    <w:rsid w:val="004D549A"/>
    <w:rsid w:val="004F4523"/>
    <w:rsid w:val="0050516A"/>
    <w:rsid w:val="005051D9"/>
    <w:rsid w:val="00510240"/>
    <w:rsid w:val="00527D2C"/>
    <w:rsid w:val="00531C33"/>
    <w:rsid w:val="00533DF0"/>
    <w:rsid w:val="00535CEB"/>
    <w:rsid w:val="005460AF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C5450"/>
    <w:rsid w:val="005C6EFA"/>
    <w:rsid w:val="005D46B6"/>
    <w:rsid w:val="005D6B0C"/>
    <w:rsid w:val="005D7694"/>
    <w:rsid w:val="005E2E8E"/>
    <w:rsid w:val="005F29DA"/>
    <w:rsid w:val="005F4125"/>
    <w:rsid w:val="005F4252"/>
    <w:rsid w:val="005F6777"/>
    <w:rsid w:val="00604D05"/>
    <w:rsid w:val="006058FD"/>
    <w:rsid w:val="00606233"/>
    <w:rsid w:val="006459FA"/>
    <w:rsid w:val="0065221F"/>
    <w:rsid w:val="00657E86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D7007"/>
    <w:rsid w:val="006E654C"/>
    <w:rsid w:val="006F1280"/>
    <w:rsid w:val="006F3B6B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3E1F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49F1"/>
    <w:rsid w:val="00844202"/>
    <w:rsid w:val="00847006"/>
    <w:rsid w:val="00847E3C"/>
    <w:rsid w:val="0085180C"/>
    <w:rsid w:val="00853D41"/>
    <w:rsid w:val="00857AC5"/>
    <w:rsid w:val="00876BB3"/>
    <w:rsid w:val="008773AF"/>
    <w:rsid w:val="008779D9"/>
    <w:rsid w:val="00880CD8"/>
    <w:rsid w:val="00890E4C"/>
    <w:rsid w:val="00895834"/>
    <w:rsid w:val="008A7666"/>
    <w:rsid w:val="008B76B5"/>
    <w:rsid w:val="008C0834"/>
    <w:rsid w:val="008C6231"/>
    <w:rsid w:val="008E6CB6"/>
    <w:rsid w:val="008F6164"/>
    <w:rsid w:val="009013AF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5980"/>
    <w:rsid w:val="0099753F"/>
    <w:rsid w:val="009A1E96"/>
    <w:rsid w:val="009B5999"/>
    <w:rsid w:val="009C6219"/>
    <w:rsid w:val="009D32AB"/>
    <w:rsid w:val="009F63A8"/>
    <w:rsid w:val="00A0038D"/>
    <w:rsid w:val="00A00BAF"/>
    <w:rsid w:val="00A036CF"/>
    <w:rsid w:val="00A05D8F"/>
    <w:rsid w:val="00A07185"/>
    <w:rsid w:val="00A13B9F"/>
    <w:rsid w:val="00A163DA"/>
    <w:rsid w:val="00A179FA"/>
    <w:rsid w:val="00A25AB2"/>
    <w:rsid w:val="00A2740B"/>
    <w:rsid w:val="00A40ED9"/>
    <w:rsid w:val="00A74C67"/>
    <w:rsid w:val="00A75739"/>
    <w:rsid w:val="00A812D0"/>
    <w:rsid w:val="00A83FE8"/>
    <w:rsid w:val="00AA023F"/>
    <w:rsid w:val="00AA0D33"/>
    <w:rsid w:val="00AB6F7C"/>
    <w:rsid w:val="00AD0BE9"/>
    <w:rsid w:val="00AD21BA"/>
    <w:rsid w:val="00AD4446"/>
    <w:rsid w:val="00AE07FB"/>
    <w:rsid w:val="00AF04E1"/>
    <w:rsid w:val="00B0386D"/>
    <w:rsid w:val="00B1347E"/>
    <w:rsid w:val="00B31801"/>
    <w:rsid w:val="00B3216F"/>
    <w:rsid w:val="00B332C2"/>
    <w:rsid w:val="00B50352"/>
    <w:rsid w:val="00B50CD7"/>
    <w:rsid w:val="00B52EF8"/>
    <w:rsid w:val="00B61F58"/>
    <w:rsid w:val="00B75E32"/>
    <w:rsid w:val="00B94BFB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512E0"/>
    <w:rsid w:val="00C54950"/>
    <w:rsid w:val="00C61CF9"/>
    <w:rsid w:val="00C61D01"/>
    <w:rsid w:val="00C63C65"/>
    <w:rsid w:val="00C6682B"/>
    <w:rsid w:val="00C740AE"/>
    <w:rsid w:val="00C75012"/>
    <w:rsid w:val="00C77E68"/>
    <w:rsid w:val="00C8066B"/>
    <w:rsid w:val="00C9092B"/>
    <w:rsid w:val="00C94315"/>
    <w:rsid w:val="00CA4365"/>
    <w:rsid w:val="00CB12C3"/>
    <w:rsid w:val="00CC4B98"/>
    <w:rsid w:val="00CD206E"/>
    <w:rsid w:val="00CD26DF"/>
    <w:rsid w:val="00CD7AE8"/>
    <w:rsid w:val="00CF048F"/>
    <w:rsid w:val="00CF49C0"/>
    <w:rsid w:val="00CF4F75"/>
    <w:rsid w:val="00D14EDB"/>
    <w:rsid w:val="00D15373"/>
    <w:rsid w:val="00D33C0C"/>
    <w:rsid w:val="00D41D5F"/>
    <w:rsid w:val="00D439D3"/>
    <w:rsid w:val="00D45F1A"/>
    <w:rsid w:val="00D54957"/>
    <w:rsid w:val="00D54FA9"/>
    <w:rsid w:val="00D661C9"/>
    <w:rsid w:val="00D67EB4"/>
    <w:rsid w:val="00D7420E"/>
    <w:rsid w:val="00D82E2F"/>
    <w:rsid w:val="00D84ADC"/>
    <w:rsid w:val="00D91E53"/>
    <w:rsid w:val="00D976F1"/>
    <w:rsid w:val="00DA25A2"/>
    <w:rsid w:val="00DA7C8B"/>
    <w:rsid w:val="00DC3B57"/>
    <w:rsid w:val="00DC50B9"/>
    <w:rsid w:val="00DD35E9"/>
    <w:rsid w:val="00DF6E35"/>
    <w:rsid w:val="00E11F59"/>
    <w:rsid w:val="00E3254F"/>
    <w:rsid w:val="00E3406C"/>
    <w:rsid w:val="00E36195"/>
    <w:rsid w:val="00E3749F"/>
    <w:rsid w:val="00E43690"/>
    <w:rsid w:val="00E43C01"/>
    <w:rsid w:val="00E45378"/>
    <w:rsid w:val="00E4661F"/>
    <w:rsid w:val="00E5109C"/>
    <w:rsid w:val="00E51BAC"/>
    <w:rsid w:val="00E54B9E"/>
    <w:rsid w:val="00E6399E"/>
    <w:rsid w:val="00E83A96"/>
    <w:rsid w:val="00E84C23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0927"/>
    <w:rsid w:val="00F528C2"/>
    <w:rsid w:val="00F54D90"/>
    <w:rsid w:val="00F63ECE"/>
    <w:rsid w:val="00F72C20"/>
    <w:rsid w:val="00F72F81"/>
    <w:rsid w:val="00F81F0E"/>
    <w:rsid w:val="00F96E03"/>
    <w:rsid w:val="00F9717C"/>
    <w:rsid w:val="00FA5C18"/>
    <w:rsid w:val="00FB1B0A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C068AE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460AF"/>
    <w:pPr>
      <w:tabs>
        <w:tab w:val="left" w:pos="1134"/>
      </w:tabs>
      <w:spacing w:line="257" w:lineRule="auto"/>
    </w:pPr>
    <w:rPr>
      <w:rFonts w:ascii="Plus Jakarta Sans" w:hAnsi="Plus Jakarta Sans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01BB"/>
    <w:pPr>
      <w:spacing w:after="120"/>
      <w:outlineLvl w:val="0"/>
    </w:pPr>
    <w:rPr>
      <w:rFonts w:ascii="Bitter" w:hAnsi="Bitter" w:cs="Hadassah Friedlaender"/>
      <w:b/>
      <w:bCs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3F2C7B"/>
    <w:pPr>
      <w:keepNext/>
      <w:keepLines/>
      <w:spacing w:before="480" w:after="240"/>
      <w:outlineLvl w:val="1"/>
    </w:pPr>
    <w:rPr>
      <w:rFonts w:eastAsiaTheme="majorEastAsia" w:cstheme="majorBidi"/>
      <w:b w:val="0"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494676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76F0"/>
    <w:pPr>
      <w:tabs>
        <w:tab w:val="center" w:pos="4320"/>
        <w:tab w:val="right" w:pos="8640"/>
      </w:tabs>
      <w:jc w:val="center"/>
    </w:pPr>
    <w:rPr>
      <w:color w:val="000000" w:themeColor="text1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F0"/>
    <w:rPr>
      <w:rFonts w:ascii="Arial" w:hAnsi="Arial"/>
      <w:color w:val="000000" w:themeColor="text1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494676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3A3814"/>
    <w:pPr>
      <w:tabs>
        <w:tab w:val="clear" w:pos="1134"/>
      </w:tabs>
      <w:spacing w:after="40" w:line="259" w:lineRule="auto"/>
      <w:ind w:right="49"/>
      <w:jc w:val="center"/>
    </w:pPr>
    <w:rPr>
      <w:rFonts w:ascii="Bitter" w:eastAsia="Calibri" w:hAnsi="Bitter" w:cs="Times New Roman"/>
      <w:b/>
      <w:caps/>
      <w:color w:val="494676" w:themeColor="accen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1D01BB"/>
    <w:pPr>
      <w:widowControl w:val="0"/>
      <w:spacing w:after="360"/>
      <w:contextualSpacing/>
      <w:jc w:val="center"/>
    </w:pPr>
    <w:rPr>
      <w:rFonts w:ascii="Bitter" w:hAnsi="Bitter" w:cs="Arial"/>
      <w:color w:val="000000" w:themeColor="text1"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F2C7B"/>
    <w:rPr>
      <w:rFonts w:ascii="Hadassah Friedlaender" w:eastAsiaTheme="majorEastAsia" w:hAnsi="Hadassah Friedlaender" w:cstheme="majorBidi"/>
      <w:b/>
      <w:caps/>
      <w:color w:val="404040" w:themeColor="text1" w:themeTint="BF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01BB"/>
    <w:rPr>
      <w:rFonts w:ascii="Bitter" w:hAnsi="Bitter" w:cs="Hadassah Friedlaender"/>
      <w:b/>
      <w:bCs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5460AF"/>
    <w:pPr>
      <w:keepLines/>
      <w:tabs>
        <w:tab w:val="clear" w:pos="1134"/>
        <w:tab w:val="left" w:pos="1985"/>
      </w:tabs>
      <w:spacing w:before="120"/>
    </w:pPr>
    <w:rPr>
      <w:color w:val="0D0D0D" w:themeColor="text1" w:themeTint="F2"/>
      <w:sz w:val="22"/>
    </w:rPr>
  </w:style>
  <w:style w:type="character" w:customStyle="1" w:styleId="3Vita-Angabevorne">
    <w:name w:val="3.Vita - Angabe vorne"/>
    <w:basedOn w:val="Absatz-Standardschriftart"/>
    <w:uiPriority w:val="1"/>
    <w:qFormat/>
    <w:rsid w:val="005460AF"/>
    <w:rPr>
      <w:color w:val="424242" w:themeColor="text2" w:themeShade="BF"/>
      <w:spacing w:val="-2"/>
      <w:sz w:val="20"/>
      <w:szCs w:val="20"/>
    </w:rPr>
  </w:style>
  <w:style w:type="paragraph" w:customStyle="1" w:styleId="3Vita-Spezi">
    <w:name w:val="3.Vita - Spezi"/>
    <w:basedOn w:val="Standard"/>
    <w:qFormat/>
    <w:rsid w:val="005460AF"/>
    <w:pPr>
      <w:keepLines/>
      <w:tabs>
        <w:tab w:val="clear" w:pos="1134"/>
        <w:tab w:val="left" w:pos="1985"/>
      </w:tabs>
      <w:ind w:left="1985"/>
    </w:pPr>
    <w:rPr>
      <w:color w:val="0D0D0D" w:themeColor="text1" w:themeTint="F2"/>
      <w:sz w:val="2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595959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5460AF"/>
    <w:pPr>
      <w:tabs>
        <w:tab w:val="clear" w:pos="1134"/>
        <w:tab w:val="left" w:pos="1985"/>
      </w:tabs>
      <w:spacing w:before="40" w:after="40"/>
    </w:pPr>
    <w:rPr>
      <w:sz w:val="22"/>
    </w:rPr>
  </w:style>
  <w:style w:type="paragraph" w:customStyle="1" w:styleId="3Vita-Stelledezent">
    <w:name w:val="3.Vita - Stelle dezent"/>
    <w:basedOn w:val="3Vita-Stelle"/>
    <w:autoRedefine/>
    <w:qFormat/>
    <w:rsid w:val="00B94BFB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3E350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5460AF"/>
    <w:pPr>
      <w:spacing w:after="80"/>
      <w:ind w:left="426"/>
    </w:pPr>
    <w:rPr>
      <w:color w:val="000000" w:themeColor="text1"/>
      <w:sz w:val="22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5460AF"/>
    <w:pPr>
      <w:tabs>
        <w:tab w:val="clear" w:pos="1134"/>
      </w:tabs>
      <w:spacing w:before="120" w:after="120" w:line="264" w:lineRule="auto"/>
      <w:contextualSpacing/>
    </w:pPr>
    <w:rPr>
      <w:rFonts w:cs="Cambria Math"/>
      <w:color w:val="000000" w:themeColor="text1"/>
      <w:sz w:val="22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line="240" w:lineRule="auto"/>
      <w:ind w:left="426" w:hanging="426"/>
    </w:pPr>
    <w:rPr>
      <w:rFonts w:ascii="Montserrat" w:hAnsi="Montserrat"/>
      <w:b/>
      <w:bCs w:val="0"/>
      <w:caps w:val="0"/>
      <w:color w:val="000000" w:themeColor="text1"/>
    </w:rPr>
  </w:style>
  <w:style w:type="character" w:customStyle="1" w:styleId="0Skillbullet-Highlight">
    <w:name w:val="0.Skillbullet - Highlight"/>
    <w:basedOn w:val="0Skillbullet-clean"/>
    <w:uiPriority w:val="1"/>
    <w:qFormat/>
    <w:rsid w:val="00A25AB2"/>
    <w:rPr>
      <w:rFonts w:ascii="Webdings" w:hAnsi="Webdings" w:cs="Calibri"/>
      <w:color w:val="363458" w:themeColor="accent1" w:themeShade="BF"/>
      <w:spacing w:val="-40"/>
      <w:w w:val="66"/>
      <w:szCs w:val="36"/>
    </w:rPr>
  </w:style>
  <w:style w:type="paragraph" w:customStyle="1" w:styleId="0Skillbullet">
    <w:name w:val="0.Skillbullet"/>
    <w:basedOn w:val="Standard"/>
    <w:qFormat/>
    <w:rsid w:val="00F81F0E"/>
    <w:pPr>
      <w:tabs>
        <w:tab w:val="clear" w:pos="1134"/>
        <w:tab w:val="left" w:pos="426"/>
        <w:tab w:val="left" w:pos="1843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A25AB2"/>
    <w:rPr>
      <w:rFonts w:ascii="Webdings" w:hAnsi="Webdings" w:cs="Calibri"/>
      <w:color w:val="BFBFBF" w:themeColor="background1" w:themeShade="BF"/>
      <w:spacing w:val="-40"/>
      <w:w w:val="6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F%20elegant%20seitenleiste%20rechts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F5F5F5"/>
      </a:lt2>
      <a:accent1>
        <a:srgbClr val="494676"/>
      </a:accent1>
      <a:accent2>
        <a:srgbClr val="FFFAE2"/>
      </a:accent2>
      <a:accent3>
        <a:srgbClr val="E3E350"/>
      </a:accent3>
      <a:accent4>
        <a:srgbClr val="595959"/>
      </a:accent4>
      <a:accent5>
        <a:srgbClr val="595959"/>
      </a:accent5>
      <a:accent6>
        <a:srgbClr val="595959"/>
      </a:accent6>
      <a:hlink>
        <a:srgbClr val="E3E350"/>
      </a:hlink>
      <a:folHlink>
        <a:srgbClr val="FFFAE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e20b1924ad05f7e347125086b9c9635a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16b1e97fbb2298bbe4cb0c1caca86236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F36B4-BEF3-43BF-9EBC-52DE29023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984ADF-806F-4545-AFA5-B64F0D462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34D2C-AD5F-41EB-8894-CEE95163C5E0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4.xml><?xml version="1.0" encoding="utf-8"?>
<ds:datastoreItem xmlns:ds="http://schemas.openxmlformats.org/officeDocument/2006/customXml" ds:itemID="{CB63D606-CA71-4132-B365-42A538F6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 elegant seitenleiste rechts</Template>
  <TotalTime>0</TotalTime>
  <Pages>3</Pages>
  <Words>112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yusuf.isbeceren@me.com</cp:lastModifiedBy>
  <cp:revision>2</cp:revision>
  <cp:lastPrinted>2025-11-18T14:46:00Z</cp:lastPrinted>
  <dcterms:created xsi:type="dcterms:W3CDTF">2026-04-24T14:56:00Z</dcterms:created>
  <dcterms:modified xsi:type="dcterms:W3CDTF">2026-04-24T14:56:00Z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